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563CB" w14:textId="77777777" w:rsidR="00A060B1" w:rsidRDefault="00A060B1" w:rsidP="00C2379B"/>
    <w:p w14:paraId="73E25589" w14:textId="77777777" w:rsidR="00A3522E" w:rsidRDefault="00A3522E" w:rsidP="00C2379B"/>
    <w:bookmarkStart w:id="0" w:name="OLE_LINK1" w:displacedByCustomXml="next"/>
    <w:sdt>
      <w:sdtPr>
        <w:alias w:val="Date Finalized for Mailing"/>
        <w:tag w:val="Date Mailed"/>
        <w:id w:val="1083334929"/>
        <w:placeholder>
          <w:docPart w:val="4D74A5885645498097F9323D28A3011F"/>
        </w:placeholder>
        <w:date w:fullDate="2026-04-30T00:00:00Z">
          <w:dateFormat w:val="MMMM d, yyyy"/>
          <w:lid w:val="en-US"/>
          <w:storeMappedDataAs w:val="dateTime"/>
          <w:calendar w:val="gregorian"/>
        </w:date>
      </w:sdtPr>
      <w:sdtEndPr/>
      <w:sdtContent>
        <w:p w14:paraId="4CF84D19" w14:textId="71A2F1F5" w:rsidR="00A3522E" w:rsidRPr="001E047A" w:rsidRDefault="004330EB" w:rsidP="00A3522E">
          <w:r>
            <w:t>April 30, 2026</w:t>
          </w:r>
        </w:p>
      </w:sdtContent>
    </w:sdt>
    <w:bookmarkEnd w:id="0" w:displacedByCustomXml="prev"/>
    <w:p w14:paraId="6CB29A50" w14:textId="77777777" w:rsidR="00A3522E" w:rsidRDefault="00A3522E" w:rsidP="00A3522E"/>
    <w:p w14:paraId="63C61351" w14:textId="77777777" w:rsidR="00EA06BE" w:rsidRPr="001E047A" w:rsidRDefault="00EA06BE" w:rsidP="00A3522E"/>
    <w:p w14:paraId="792E06D9" w14:textId="77777777" w:rsidR="00EC01B3" w:rsidRDefault="004330EB" w:rsidP="00EC01B3">
      <w:r>
        <w:t xml:space="preserve">The Honorable </w:t>
      </w:r>
      <w:r w:rsidR="00603479">
        <w:t>John Laird</w:t>
      </w:r>
      <w:r>
        <w:t>, Chair</w:t>
      </w:r>
      <w:r w:rsidR="00EC01B3">
        <w:tab/>
      </w:r>
      <w:r w:rsidR="00EC01B3">
        <w:tab/>
      </w:r>
      <w:r w:rsidR="00EC01B3">
        <w:tab/>
      </w:r>
      <w:r w:rsidR="00EC01B3">
        <w:tab/>
      </w:r>
      <w:proofErr w:type="gramStart"/>
      <w:r w:rsidR="00EC01B3">
        <w:t>The</w:t>
      </w:r>
      <w:proofErr w:type="gramEnd"/>
      <w:r w:rsidR="00EC01B3">
        <w:t xml:space="preserve"> Honorable Jesse Gabriel, Chair</w:t>
      </w:r>
    </w:p>
    <w:p w14:paraId="74BA95B5" w14:textId="4A988038" w:rsidR="004330EB" w:rsidRDefault="004330EB" w:rsidP="004330EB">
      <w:r>
        <w:t>Senate Committee on Budget and Fiscal Review</w:t>
      </w:r>
      <w:r w:rsidR="00EC01B3">
        <w:tab/>
      </w:r>
      <w:r w:rsidR="00EC01B3">
        <w:tab/>
        <w:t>Assembly Committee on Budget</w:t>
      </w:r>
    </w:p>
    <w:p w14:paraId="6A739882" w14:textId="3F962D43" w:rsidR="004330EB" w:rsidRDefault="004330EB" w:rsidP="004330EB">
      <w:pPr>
        <w:rPr>
          <w:color w:val="000000" w:themeColor="text1"/>
        </w:rPr>
      </w:pPr>
      <w:r>
        <w:t>Joint Legislative Budget Committee</w:t>
      </w:r>
      <w:r>
        <w:tab/>
      </w:r>
      <w:r w:rsidR="00EC01B3">
        <w:tab/>
      </w:r>
      <w:r w:rsidR="00EC01B3">
        <w:tab/>
      </w:r>
      <w:r w:rsidR="00EC01B3">
        <w:tab/>
      </w:r>
      <w:r w:rsidR="00EC01B3">
        <w:rPr>
          <w:color w:val="000000" w:themeColor="text1"/>
        </w:rPr>
        <w:t>1021 O Street, Suite 8230</w:t>
      </w:r>
    </w:p>
    <w:p w14:paraId="7C360B22" w14:textId="77777777" w:rsidR="00EC01B3" w:rsidRDefault="004330EB" w:rsidP="00EC01B3">
      <w:r>
        <w:t>1020 N Street, Room 553</w:t>
      </w:r>
      <w:r w:rsidR="00EC01B3">
        <w:tab/>
      </w:r>
      <w:r w:rsidR="00EC01B3">
        <w:tab/>
      </w:r>
      <w:r w:rsidR="00EC01B3">
        <w:tab/>
      </w:r>
      <w:r w:rsidR="00EC01B3">
        <w:tab/>
      </w:r>
      <w:r w:rsidR="00EC01B3">
        <w:tab/>
        <w:t>Sacramento, CA 95814</w:t>
      </w:r>
    </w:p>
    <w:p w14:paraId="3E2BA934" w14:textId="409D6D97" w:rsidR="004330EB" w:rsidRDefault="004330EB" w:rsidP="004330EB">
      <w:r>
        <w:t>Sacramento, CA 95814</w:t>
      </w:r>
    </w:p>
    <w:p w14:paraId="2C0709E2" w14:textId="77777777" w:rsidR="004330EB" w:rsidRDefault="004330EB" w:rsidP="004330EB"/>
    <w:p w14:paraId="2512DC59" w14:textId="29CA2B56" w:rsidR="004330EB" w:rsidRDefault="004330EB" w:rsidP="004330EB">
      <w:r>
        <w:t>Joe Stephenshaw, Director</w:t>
      </w:r>
    </w:p>
    <w:p w14:paraId="5F9C137A" w14:textId="77777777" w:rsidR="004330EB" w:rsidRDefault="004330EB" w:rsidP="004330EB">
      <w:r>
        <w:t>Department of Finance</w:t>
      </w:r>
    </w:p>
    <w:p w14:paraId="01A424AA" w14:textId="77777777" w:rsidR="004330EB" w:rsidRDefault="004330EB" w:rsidP="004330EB">
      <w:r>
        <w:t>1021 O Street, Suite 3110</w:t>
      </w:r>
    </w:p>
    <w:p w14:paraId="6F94426A" w14:textId="111F2C1B" w:rsidR="00A3522E" w:rsidRDefault="004330EB" w:rsidP="004330EB">
      <w:r>
        <w:t>Sacramento, CA 95814</w:t>
      </w:r>
    </w:p>
    <w:p w14:paraId="3E671E16" w14:textId="77777777" w:rsidR="004330EB" w:rsidRPr="001E047A" w:rsidRDefault="004330EB" w:rsidP="004330EB"/>
    <w:p w14:paraId="25C4C855" w14:textId="47906943" w:rsidR="00A3522E" w:rsidRPr="001E047A" w:rsidRDefault="00A3522E" w:rsidP="00A3522E">
      <w:pPr>
        <w:ind w:left="1440" w:hanging="1440"/>
        <w:rPr>
          <w:b/>
        </w:rPr>
      </w:pPr>
      <w:r>
        <w:rPr>
          <w:b/>
        </w:rPr>
        <w:t xml:space="preserve">SUBJECT: </w:t>
      </w:r>
      <w:r w:rsidR="00B92B1D">
        <w:rPr>
          <w:b/>
        </w:rPr>
        <w:t xml:space="preserve">State-Mandated Program Cost Report </w:t>
      </w:r>
      <w:proofErr w:type="gramStart"/>
      <w:r w:rsidR="00B92B1D">
        <w:rPr>
          <w:b/>
        </w:rPr>
        <w:t>of</w:t>
      </w:r>
      <w:proofErr w:type="gramEnd"/>
      <w:r w:rsidR="00B92B1D">
        <w:rPr>
          <w:b/>
        </w:rPr>
        <w:t xml:space="preserve"> Unpaid Claims and Deficiencies</w:t>
      </w:r>
    </w:p>
    <w:p w14:paraId="0946270B" w14:textId="77777777" w:rsidR="00A3522E" w:rsidRPr="001E047A" w:rsidRDefault="00A3522E" w:rsidP="00A3522E"/>
    <w:p w14:paraId="63549361" w14:textId="589948CF" w:rsidR="00A3522E" w:rsidRPr="001E047A" w:rsidRDefault="00A3522E" w:rsidP="00A3522E">
      <w:r w:rsidRPr="001E047A">
        <w:t xml:space="preserve">Dear </w:t>
      </w:r>
      <w:r w:rsidR="00B92B1D">
        <w:t xml:space="preserve">Chair </w:t>
      </w:r>
      <w:r w:rsidR="00EC01B3">
        <w:t>Laird</w:t>
      </w:r>
      <w:r w:rsidR="00B92B1D">
        <w:t xml:space="preserve">, Chair Gabriel, and </w:t>
      </w:r>
      <w:r w:rsidR="00EA06BE">
        <w:t>Director</w:t>
      </w:r>
      <w:r w:rsidR="00B92B1D">
        <w:t xml:space="preserve"> Stephenshaw</w:t>
      </w:r>
      <w:r w:rsidRPr="001E047A">
        <w:t>:</w:t>
      </w:r>
    </w:p>
    <w:p w14:paraId="3EA6EDE5" w14:textId="77777777" w:rsidR="00A3522E" w:rsidRPr="001E047A" w:rsidRDefault="00A3522E" w:rsidP="00A3522E"/>
    <w:p w14:paraId="34E27706" w14:textId="0589A14E" w:rsidR="00B92B1D" w:rsidRDefault="00B92B1D" w:rsidP="00B92B1D">
      <w:r>
        <w:t xml:space="preserve">Pursuant to Government Code section 17562(b)(2), I am providing a report of insufficient appropriations for reimbursement of claims filed with the State Controller's Office for </w:t>
      </w:r>
      <w:proofErr w:type="gramStart"/>
      <w:r>
        <w:t>stat</w:t>
      </w:r>
      <w:r w:rsidR="00D11063">
        <w:t>e‑</w:t>
      </w:r>
      <w:r>
        <w:t>mandated</w:t>
      </w:r>
      <w:proofErr w:type="gramEnd"/>
      <w:r>
        <w:t xml:space="preserve"> programs. The funding deficiencies are the result of claims received after April</w:t>
      </w:r>
      <w:r w:rsidR="00D11063">
        <w:t> </w:t>
      </w:r>
      <w:r>
        <w:t>1,</w:t>
      </w:r>
      <w:r w:rsidR="00D11063">
        <w:t> </w:t>
      </w:r>
      <w:r>
        <w:t>202</w:t>
      </w:r>
      <w:r w:rsidR="002B493F">
        <w:t>5</w:t>
      </w:r>
      <w:r>
        <w:t>, and claims that were not fully paid in prior years. The deficiencies also include unfunded mandates, which are initial claims filed for new mandated programs that have no prior appropriation, and estimated accrued interest.</w:t>
      </w:r>
    </w:p>
    <w:p w14:paraId="6EFCE2F7" w14:textId="77777777" w:rsidR="00B92B1D" w:rsidRDefault="00B92B1D" w:rsidP="00B92B1D"/>
    <w:p w14:paraId="769C0A00" w14:textId="2030ABE7" w:rsidR="00B92B1D" w:rsidRDefault="002B493F" w:rsidP="00B92B1D">
      <w:r w:rsidRPr="00B70D99">
        <w:t>The total amount owed to local agencies, school districts, and community college districts is $1.5</w:t>
      </w:r>
      <w:r w:rsidR="002D27B0">
        <w:t> </w:t>
      </w:r>
      <w:r w:rsidRPr="00B70D99">
        <w:t>billion ($0.8</w:t>
      </w:r>
      <w:r w:rsidR="00ED3F55">
        <w:t>9</w:t>
      </w:r>
      <w:r w:rsidRPr="00B70D99">
        <w:t xml:space="preserve"> billion, $0.</w:t>
      </w:r>
      <w:r w:rsidR="00ED3F55">
        <w:t>69</w:t>
      </w:r>
      <w:r w:rsidRPr="00B70D99">
        <w:t xml:space="preserve"> billion, and $0.01 billion, respectively). </w:t>
      </w:r>
      <w:r w:rsidR="00ED3F55">
        <w:t>There is no significant difference with</w:t>
      </w:r>
      <w:r w:rsidR="00010707">
        <w:t xml:space="preserve"> </w:t>
      </w:r>
      <w:r w:rsidRPr="00B70D99">
        <w:t>the prior year’s deficiency of $1.</w:t>
      </w:r>
      <w:r w:rsidR="00010707">
        <w:t>59</w:t>
      </w:r>
      <w:r w:rsidRPr="00B70D99">
        <w:t xml:space="preserve"> billion.</w:t>
      </w:r>
    </w:p>
    <w:p w14:paraId="5B388DF8" w14:textId="3703947A" w:rsidR="00B92B1D" w:rsidRDefault="00B92B1D" w:rsidP="00B92B1D">
      <w:r>
        <w:rPr>
          <w:szCs w:val="24"/>
        </w:rPr>
        <w:br w:type="page"/>
      </w:r>
    </w:p>
    <w:tbl>
      <w:tblPr>
        <w:tblStyle w:val="TableGrid"/>
        <w:tblW w:w="9643" w:type="dxa"/>
        <w:tblInd w:w="0" w:type="dxa"/>
        <w:tblLayout w:type="fixed"/>
        <w:tblLook w:val="04A0" w:firstRow="1" w:lastRow="0" w:firstColumn="1" w:lastColumn="0" w:noHBand="0" w:noVBand="1"/>
        <w:tblCaption w:val="2026 Deficiency Report"/>
        <w:tblDescription w:val="Deficiency Summary as of April 1, 2026."/>
      </w:tblPr>
      <w:tblGrid>
        <w:gridCol w:w="3145"/>
        <w:gridCol w:w="1350"/>
        <w:gridCol w:w="1260"/>
        <w:gridCol w:w="1350"/>
        <w:gridCol w:w="1461"/>
        <w:gridCol w:w="1077"/>
      </w:tblGrid>
      <w:tr w:rsidR="00B92B1D" w14:paraId="372AD8D0"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28FCD1CD" w14:textId="77777777" w:rsidR="00B92B1D" w:rsidRDefault="00B92B1D">
            <w:pPr>
              <w:jc w:val="center"/>
              <w:rPr>
                <w:b/>
                <w:sz w:val="20"/>
              </w:rPr>
            </w:pPr>
            <w:r>
              <w:rPr>
                <w:b/>
                <w:sz w:val="20"/>
              </w:rPr>
              <w:lastRenderedPageBreak/>
              <w:t>Description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0975BA" w14:textId="77777777" w:rsidR="00B92B1D" w:rsidRDefault="00B92B1D">
            <w:pPr>
              <w:jc w:val="center"/>
              <w:rPr>
                <w:b/>
                <w:sz w:val="20"/>
              </w:rPr>
            </w:pPr>
            <w:r>
              <w:rPr>
                <w:b/>
                <w:sz w:val="20"/>
              </w:rPr>
              <w:t>Local</w:t>
            </w:r>
          </w:p>
          <w:p w14:paraId="33F6024A" w14:textId="77777777" w:rsidR="00B92B1D" w:rsidRDefault="00B92B1D">
            <w:pPr>
              <w:jc w:val="center"/>
              <w:rPr>
                <w:b/>
                <w:sz w:val="20"/>
              </w:rPr>
            </w:pPr>
            <w:r>
              <w:rPr>
                <w:b/>
                <w:sz w:val="20"/>
              </w:rPr>
              <w:t>Agencies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FC2A0AE" w14:textId="77777777" w:rsidR="00B92B1D" w:rsidRDefault="00B92B1D">
            <w:pPr>
              <w:jc w:val="center"/>
              <w:rPr>
                <w:b/>
                <w:sz w:val="20"/>
              </w:rPr>
            </w:pPr>
            <w:r>
              <w:rPr>
                <w:b/>
                <w:sz w:val="20"/>
              </w:rPr>
              <w:t>School</w:t>
            </w:r>
          </w:p>
          <w:p w14:paraId="689B1E35" w14:textId="77777777" w:rsidR="00B92B1D" w:rsidRDefault="00B92B1D">
            <w:pPr>
              <w:jc w:val="center"/>
              <w:rPr>
                <w:b/>
                <w:sz w:val="20"/>
              </w:rPr>
            </w:pPr>
            <w:r>
              <w:rPr>
                <w:b/>
                <w:sz w:val="20"/>
              </w:rPr>
              <w:t>Districts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1E2BFC8" w14:textId="77777777" w:rsidR="00B92B1D" w:rsidRDefault="00B92B1D">
            <w:pPr>
              <w:jc w:val="center"/>
              <w:rPr>
                <w:b/>
                <w:sz w:val="20"/>
              </w:rPr>
            </w:pPr>
            <w:r>
              <w:rPr>
                <w:b/>
                <w:sz w:val="20"/>
              </w:rPr>
              <w:t>Community College Districts</w:t>
            </w:r>
          </w:p>
        </w:tc>
        <w:tc>
          <w:tcPr>
            <w:tcW w:w="1461" w:type="dxa"/>
            <w:tcBorders>
              <w:top w:val="single" w:sz="4" w:space="0" w:color="auto"/>
              <w:left w:val="single" w:sz="4" w:space="0" w:color="auto"/>
              <w:bottom w:val="single" w:sz="4" w:space="0" w:color="auto"/>
              <w:right w:val="single" w:sz="4" w:space="0" w:color="auto"/>
            </w:tcBorders>
            <w:vAlign w:val="center"/>
            <w:hideMark/>
          </w:tcPr>
          <w:p w14:paraId="12E41E0C" w14:textId="77777777" w:rsidR="00B92B1D" w:rsidRDefault="00B92B1D">
            <w:pPr>
              <w:jc w:val="center"/>
              <w:rPr>
                <w:b/>
                <w:sz w:val="20"/>
              </w:rPr>
            </w:pPr>
            <w:r>
              <w:rPr>
                <w:b/>
                <w:sz w:val="20"/>
              </w:rPr>
              <w:t>Grand Totals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4616349" w14:textId="77777777" w:rsidR="00B92B1D" w:rsidRDefault="00B92B1D">
            <w:pPr>
              <w:rPr>
                <w:b/>
                <w:sz w:val="20"/>
              </w:rPr>
            </w:pPr>
            <w:r>
              <w:rPr>
                <w:b/>
                <w:sz w:val="20"/>
              </w:rPr>
              <w:t>Schedules</w:t>
            </w:r>
          </w:p>
        </w:tc>
      </w:tr>
      <w:tr w:rsidR="002B493F" w14:paraId="3A42DEA6"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01CC6F9E" w14:textId="2E763183" w:rsidR="002B493F" w:rsidRDefault="00B21A31" w:rsidP="002B493F">
            <w:pPr>
              <w:rPr>
                <w:b/>
                <w:sz w:val="18"/>
                <w:szCs w:val="18"/>
              </w:rPr>
            </w:pPr>
            <w:r>
              <w:rPr>
                <w:b/>
                <w:sz w:val="18"/>
                <w:szCs w:val="18"/>
              </w:rPr>
              <w:t xml:space="preserve">Deficiency Summary: </w:t>
            </w:r>
            <w:r w:rsidR="002B493F">
              <w:rPr>
                <w:b/>
                <w:sz w:val="18"/>
                <w:szCs w:val="18"/>
              </w:rPr>
              <w:t>Total State-Mandated Program</w:t>
            </w:r>
          </w:p>
          <w:p w14:paraId="0834F1DE" w14:textId="44691C21" w:rsidR="002B493F" w:rsidRDefault="002B493F" w:rsidP="002B493F">
            <w:pPr>
              <w:rPr>
                <w:b/>
                <w:sz w:val="18"/>
                <w:szCs w:val="18"/>
              </w:rPr>
            </w:pPr>
            <w:r>
              <w:rPr>
                <w:b/>
                <w:sz w:val="18"/>
                <w:szCs w:val="18"/>
              </w:rPr>
              <w:t xml:space="preserve">  Payable Balances</w:t>
            </w:r>
            <w:r w:rsidR="00B21A31">
              <w:rPr>
                <w:b/>
                <w:sz w:val="18"/>
                <w:szCs w:val="18"/>
              </w:rPr>
              <w:t xml:space="preserve"> </w:t>
            </w:r>
            <w:r>
              <w:rPr>
                <w:b/>
                <w:sz w:val="18"/>
                <w:szCs w:val="18"/>
              </w:rPr>
              <w:t>as of April 1, 2025</w:t>
            </w:r>
          </w:p>
          <w:p w14:paraId="722F984E" w14:textId="77777777" w:rsidR="002B493F" w:rsidRDefault="002B493F" w:rsidP="002B493F">
            <w:pPr>
              <w:rPr>
                <w:b/>
                <w:sz w:val="18"/>
                <w:szCs w:val="18"/>
              </w:rPr>
            </w:pPr>
            <w:r>
              <w:rPr>
                <w:b/>
                <w:sz w:val="18"/>
                <w:szCs w:val="18"/>
              </w:rPr>
              <w:t xml:space="preserve">  (From prior-year report)</w:t>
            </w:r>
          </w:p>
        </w:tc>
        <w:tc>
          <w:tcPr>
            <w:tcW w:w="1350" w:type="dxa"/>
            <w:vAlign w:val="center"/>
            <w:hideMark/>
          </w:tcPr>
          <w:p w14:paraId="26F2CD31" w14:textId="1EC5FD94" w:rsidR="002B493F" w:rsidRDefault="002B493F" w:rsidP="002B493F">
            <w:pPr>
              <w:jc w:val="right"/>
              <w:rPr>
                <w:b/>
                <w:sz w:val="18"/>
                <w:szCs w:val="18"/>
              </w:rPr>
            </w:pPr>
            <w:r w:rsidRPr="00532024">
              <w:rPr>
                <w:b/>
                <w:sz w:val="18"/>
                <w:szCs w:val="18"/>
              </w:rPr>
              <w:t>$</w:t>
            </w:r>
            <w:r w:rsidR="00010707" w:rsidRPr="00010707">
              <w:rPr>
                <w:b/>
                <w:sz w:val="18"/>
                <w:szCs w:val="18"/>
              </w:rPr>
              <w:t>873</w:t>
            </w:r>
            <w:r w:rsidR="00010707">
              <w:rPr>
                <w:b/>
                <w:sz w:val="18"/>
                <w:szCs w:val="18"/>
              </w:rPr>
              <w:t>,</w:t>
            </w:r>
            <w:r w:rsidR="00010707" w:rsidRPr="00010707">
              <w:rPr>
                <w:b/>
                <w:sz w:val="18"/>
                <w:szCs w:val="18"/>
              </w:rPr>
              <w:t>980</w:t>
            </w:r>
            <w:r w:rsidR="00010707">
              <w:rPr>
                <w:b/>
                <w:sz w:val="18"/>
                <w:szCs w:val="18"/>
              </w:rPr>
              <w:t>,</w:t>
            </w:r>
            <w:r w:rsidR="00010707" w:rsidRPr="00010707">
              <w:rPr>
                <w:b/>
                <w:sz w:val="18"/>
                <w:szCs w:val="18"/>
              </w:rPr>
              <w:t>363</w:t>
            </w:r>
          </w:p>
        </w:tc>
        <w:tc>
          <w:tcPr>
            <w:tcW w:w="1260" w:type="dxa"/>
            <w:vAlign w:val="center"/>
            <w:hideMark/>
          </w:tcPr>
          <w:p w14:paraId="4BB69728" w14:textId="648F99FA" w:rsidR="002B493F" w:rsidRDefault="002B493F" w:rsidP="002B493F">
            <w:pPr>
              <w:jc w:val="right"/>
              <w:rPr>
                <w:b/>
                <w:sz w:val="18"/>
                <w:szCs w:val="18"/>
              </w:rPr>
            </w:pPr>
            <w:r w:rsidRPr="00532024">
              <w:rPr>
                <w:b/>
                <w:sz w:val="18"/>
                <w:szCs w:val="18"/>
              </w:rPr>
              <w:t>$</w:t>
            </w:r>
            <w:r w:rsidR="00010707" w:rsidRPr="00010707">
              <w:rPr>
                <w:b/>
                <w:sz w:val="18"/>
                <w:szCs w:val="18"/>
              </w:rPr>
              <w:t>706</w:t>
            </w:r>
            <w:r w:rsidR="00010707">
              <w:rPr>
                <w:b/>
                <w:sz w:val="18"/>
                <w:szCs w:val="18"/>
              </w:rPr>
              <w:t>,</w:t>
            </w:r>
            <w:r w:rsidR="00010707" w:rsidRPr="00010707">
              <w:rPr>
                <w:b/>
                <w:sz w:val="18"/>
                <w:szCs w:val="18"/>
              </w:rPr>
              <w:t>966</w:t>
            </w:r>
            <w:r w:rsidR="00EE50A5">
              <w:rPr>
                <w:b/>
                <w:sz w:val="18"/>
                <w:szCs w:val="18"/>
              </w:rPr>
              <w:t>,</w:t>
            </w:r>
            <w:r w:rsidR="00010707" w:rsidRPr="00010707">
              <w:rPr>
                <w:b/>
                <w:sz w:val="18"/>
                <w:szCs w:val="18"/>
              </w:rPr>
              <w:t>264</w:t>
            </w:r>
          </w:p>
        </w:tc>
        <w:tc>
          <w:tcPr>
            <w:tcW w:w="1350" w:type="dxa"/>
            <w:vAlign w:val="center"/>
            <w:hideMark/>
          </w:tcPr>
          <w:p w14:paraId="36D1C8E0" w14:textId="730A58B3" w:rsidR="002B493F" w:rsidRDefault="002B493F" w:rsidP="002B493F">
            <w:pPr>
              <w:jc w:val="right"/>
              <w:rPr>
                <w:b/>
                <w:sz w:val="18"/>
                <w:szCs w:val="18"/>
              </w:rPr>
            </w:pPr>
            <w:r w:rsidRPr="00532024">
              <w:rPr>
                <w:b/>
                <w:sz w:val="18"/>
                <w:szCs w:val="18"/>
              </w:rPr>
              <w:t>$10,709,796</w:t>
            </w:r>
          </w:p>
        </w:tc>
        <w:tc>
          <w:tcPr>
            <w:tcW w:w="1461" w:type="dxa"/>
            <w:vAlign w:val="center"/>
            <w:hideMark/>
          </w:tcPr>
          <w:p w14:paraId="29141012" w14:textId="00D60516" w:rsidR="002B493F" w:rsidRDefault="002B493F" w:rsidP="002B493F">
            <w:pPr>
              <w:jc w:val="right"/>
              <w:rPr>
                <w:b/>
                <w:sz w:val="18"/>
                <w:szCs w:val="18"/>
              </w:rPr>
            </w:pPr>
            <w:r w:rsidRPr="00532024">
              <w:rPr>
                <w:b/>
                <w:sz w:val="18"/>
                <w:szCs w:val="18"/>
              </w:rPr>
              <w:t>$</w:t>
            </w:r>
            <w:r w:rsidR="00010707" w:rsidRPr="00010707">
              <w:rPr>
                <w:b/>
                <w:sz w:val="18"/>
                <w:szCs w:val="18"/>
              </w:rPr>
              <w:t>1</w:t>
            </w:r>
            <w:r w:rsidR="00010707">
              <w:rPr>
                <w:b/>
                <w:sz w:val="18"/>
                <w:szCs w:val="18"/>
              </w:rPr>
              <w:t>,</w:t>
            </w:r>
            <w:r w:rsidR="00010707" w:rsidRPr="00010707">
              <w:rPr>
                <w:b/>
                <w:sz w:val="18"/>
                <w:szCs w:val="18"/>
              </w:rPr>
              <w:t>591</w:t>
            </w:r>
            <w:r w:rsidR="00010707">
              <w:rPr>
                <w:b/>
                <w:sz w:val="18"/>
                <w:szCs w:val="18"/>
              </w:rPr>
              <w:t>,</w:t>
            </w:r>
            <w:r w:rsidR="00010707" w:rsidRPr="00010707">
              <w:rPr>
                <w:b/>
                <w:sz w:val="18"/>
                <w:szCs w:val="18"/>
              </w:rPr>
              <w:t>656</w:t>
            </w:r>
            <w:r w:rsidR="00010707">
              <w:rPr>
                <w:b/>
                <w:sz w:val="18"/>
                <w:szCs w:val="18"/>
              </w:rPr>
              <w:t>,</w:t>
            </w:r>
            <w:r w:rsidR="00010707" w:rsidRPr="00010707">
              <w:rPr>
                <w:b/>
                <w:sz w:val="18"/>
                <w:szCs w:val="18"/>
              </w:rPr>
              <w:t>423</w:t>
            </w:r>
          </w:p>
        </w:tc>
        <w:tc>
          <w:tcPr>
            <w:tcW w:w="1077" w:type="dxa"/>
            <w:tcBorders>
              <w:top w:val="single" w:sz="4" w:space="0" w:color="auto"/>
              <w:left w:val="single" w:sz="4" w:space="0" w:color="auto"/>
              <w:bottom w:val="single" w:sz="4" w:space="0" w:color="auto"/>
              <w:right w:val="single" w:sz="4" w:space="0" w:color="auto"/>
            </w:tcBorders>
            <w:vAlign w:val="center"/>
          </w:tcPr>
          <w:p w14:paraId="01B93C17" w14:textId="316830FE" w:rsidR="00B21A31" w:rsidRDefault="00B21A31" w:rsidP="002B493F">
            <w:pPr>
              <w:rPr>
                <w:b/>
                <w:sz w:val="16"/>
                <w:szCs w:val="16"/>
              </w:rPr>
            </w:pPr>
            <w:r w:rsidRPr="00B21A31">
              <w:rPr>
                <w:b/>
                <w:color w:val="FFFFFF" w:themeColor="background1"/>
                <w:sz w:val="16"/>
                <w:szCs w:val="16"/>
              </w:rPr>
              <w:t>N/A</w:t>
            </w:r>
          </w:p>
        </w:tc>
      </w:tr>
      <w:tr w:rsidR="002B493F" w14:paraId="1972A674"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326C0D88" w14:textId="77777777" w:rsidR="00B21A31" w:rsidRDefault="00B21A31" w:rsidP="002B493F">
            <w:pPr>
              <w:rPr>
                <w:sz w:val="18"/>
                <w:szCs w:val="18"/>
              </w:rPr>
            </w:pPr>
            <w:r>
              <w:rPr>
                <w:sz w:val="18"/>
                <w:szCs w:val="18"/>
              </w:rPr>
              <w:t>State-Mandated Appropriations</w:t>
            </w:r>
          </w:p>
          <w:p w14:paraId="5B020E90" w14:textId="1D0A625B" w:rsidR="002B493F" w:rsidRDefault="002B493F" w:rsidP="00B21A31">
            <w:pPr>
              <w:ind w:left="158"/>
              <w:rPr>
                <w:sz w:val="18"/>
                <w:szCs w:val="18"/>
              </w:rPr>
            </w:pPr>
            <w:r>
              <w:rPr>
                <w:sz w:val="18"/>
                <w:szCs w:val="18"/>
              </w:rPr>
              <w:t>Beginning Appropriations</w:t>
            </w:r>
            <w:r>
              <w:rPr>
                <w:rStyle w:val="FootnoteReference"/>
                <w:sz w:val="18"/>
                <w:szCs w:val="18"/>
              </w:rPr>
              <w:footnoteReference w:id="1"/>
            </w:r>
          </w:p>
        </w:tc>
        <w:tc>
          <w:tcPr>
            <w:tcW w:w="1350" w:type="dxa"/>
            <w:vAlign w:val="center"/>
          </w:tcPr>
          <w:p w14:paraId="78F58965" w14:textId="29579D24" w:rsidR="002B493F" w:rsidRPr="008908B4" w:rsidRDefault="008908B4" w:rsidP="002B493F">
            <w:pPr>
              <w:jc w:val="right"/>
              <w:rPr>
                <w:sz w:val="18"/>
                <w:szCs w:val="18"/>
              </w:rPr>
            </w:pPr>
            <w:r w:rsidRPr="008908B4">
              <w:rPr>
                <w:sz w:val="18"/>
                <w:szCs w:val="18"/>
              </w:rPr>
              <w:t>$156,</w:t>
            </w:r>
            <w:r w:rsidR="00EE50A5">
              <w:rPr>
                <w:sz w:val="18"/>
                <w:szCs w:val="18"/>
              </w:rPr>
              <w:t>933,846</w:t>
            </w:r>
          </w:p>
        </w:tc>
        <w:tc>
          <w:tcPr>
            <w:tcW w:w="1260" w:type="dxa"/>
            <w:tcBorders>
              <w:top w:val="single" w:sz="4" w:space="0" w:color="auto"/>
            </w:tcBorders>
            <w:vAlign w:val="center"/>
          </w:tcPr>
          <w:p w14:paraId="7EA4D4C9" w14:textId="2BF0EE5D" w:rsidR="002B493F" w:rsidRPr="008908B4" w:rsidRDefault="008908B4" w:rsidP="002B493F">
            <w:pPr>
              <w:jc w:val="right"/>
              <w:rPr>
                <w:sz w:val="18"/>
                <w:szCs w:val="18"/>
              </w:rPr>
            </w:pPr>
            <w:r w:rsidRPr="008908B4">
              <w:rPr>
                <w:sz w:val="18"/>
                <w:szCs w:val="18"/>
              </w:rPr>
              <w:t>$102,000</w:t>
            </w:r>
          </w:p>
        </w:tc>
        <w:tc>
          <w:tcPr>
            <w:tcW w:w="1350" w:type="dxa"/>
            <w:tcBorders>
              <w:top w:val="single" w:sz="4" w:space="0" w:color="auto"/>
            </w:tcBorders>
            <w:vAlign w:val="center"/>
          </w:tcPr>
          <w:p w14:paraId="14840ED8" w14:textId="274503F8" w:rsidR="002B493F" w:rsidRPr="008908B4" w:rsidRDefault="008908B4" w:rsidP="002B493F">
            <w:pPr>
              <w:jc w:val="right"/>
              <w:rPr>
                <w:sz w:val="18"/>
                <w:szCs w:val="18"/>
              </w:rPr>
            </w:pPr>
            <w:r w:rsidRPr="008908B4">
              <w:rPr>
                <w:sz w:val="18"/>
                <w:szCs w:val="18"/>
              </w:rPr>
              <w:t>$39,000</w:t>
            </w:r>
          </w:p>
        </w:tc>
        <w:tc>
          <w:tcPr>
            <w:tcW w:w="1461" w:type="dxa"/>
            <w:tcBorders>
              <w:top w:val="single" w:sz="4" w:space="0" w:color="auto"/>
            </w:tcBorders>
            <w:vAlign w:val="center"/>
          </w:tcPr>
          <w:p w14:paraId="293A36A2" w14:textId="1DD36669" w:rsidR="002B493F" w:rsidRPr="008908B4" w:rsidRDefault="008908B4" w:rsidP="002B493F">
            <w:pPr>
              <w:jc w:val="right"/>
              <w:rPr>
                <w:sz w:val="18"/>
                <w:szCs w:val="18"/>
              </w:rPr>
            </w:pPr>
            <w:r w:rsidRPr="008908B4">
              <w:rPr>
                <w:sz w:val="18"/>
                <w:szCs w:val="18"/>
              </w:rPr>
              <w:t>$157,</w:t>
            </w:r>
            <w:r w:rsidR="00EE50A5">
              <w:rPr>
                <w:sz w:val="18"/>
                <w:szCs w:val="18"/>
              </w:rPr>
              <w:t>074,846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94EA73D" w14:textId="77777777" w:rsidR="002B493F" w:rsidRDefault="002B493F" w:rsidP="002B493F">
            <w:pPr>
              <w:jc w:val="center"/>
              <w:rPr>
                <w:b/>
                <w:sz w:val="18"/>
                <w:szCs w:val="18"/>
              </w:rPr>
            </w:pPr>
            <w:r>
              <w:rPr>
                <w:b/>
                <w:sz w:val="18"/>
                <w:szCs w:val="18"/>
              </w:rPr>
              <w:t>A</w:t>
            </w:r>
          </w:p>
        </w:tc>
      </w:tr>
      <w:tr w:rsidR="00A43EC4" w14:paraId="3268884D"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69462D97" w14:textId="0EF06705" w:rsidR="00A43EC4" w:rsidRDefault="00B778B1" w:rsidP="00B21A31">
            <w:pPr>
              <w:ind w:left="158" w:hanging="158"/>
              <w:rPr>
                <w:sz w:val="18"/>
                <w:szCs w:val="18"/>
              </w:rPr>
            </w:pPr>
            <w:r>
              <w:rPr>
                <w:sz w:val="18"/>
                <w:szCs w:val="18"/>
              </w:rPr>
              <w:t xml:space="preserve">Add: </w:t>
            </w:r>
            <w:r w:rsidR="00A43EC4">
              <w:rPr>
                <w:sz w:val="18"/>
                <w:szCs w:val="18"/>
              </w:rPr>
              <w:t>Receipts and Recovered</w:t>
            </w:r>
            <w:r w:rsidR="00B21A31">
              <w:rPr>
                <w:sz w:val="18"/>
                <w:szCs w:val="18"/>
              </w:rPr>
              <w:t xml:space="preserve"> </w:t>
            </w:r>
            <w:r w:rsidR="00A43EC4">
              <w:rPr>
                <w:sz w:val="18"/>
                <w:szCs w:val="18"/>
              </w:rPr>
              <w:t xml:space="preserve">  Receivables</w:t>
            </w:r>
          </w:p>
        </w:tc>
        <w:tc>
          <w:tcPr>
            <w:tcW w:w="1350" w:type="dxa"/>
            <w:vAlign w:val="center"/>
            <w:hideMark/>
          </w:tcPr>
          <w:p w14:paraId="444FE1B5" w14:textId="425BE293" w:rsidR="00A43EC4" w:rsidRPr="008908B4" w:rsidRDefault="008908B4" w:rsidP="00A43EC4">
            <w:pPr>
              <w:jc w:val="right"/>
              <w:rPr>
                <w:sz w:val="18"/>
                <w:szCs w:val="18"/>
              </w:rPr>
            </w:pPr>
            <w:r w:rsidRPr="008908B4">
              <w:rPr>
                <w:sz w:val="18"/>
                <w:szCs w:val="18"/>
              </w:rPr>
              <w:t>$1</w:t>
            </w:r>
            <w:r w:rsidR="00EE50A5">
              <w:rPr>
                <w:sz w:val="18"/>
                <w:szCs w:val="18"/>
              </w:rPr>
              <w:t>3,644,324</w:t>
            </w:r>
          </w:p>
        </w:tc>
        <w:tc>
          <w:tcPr>
            <w:tcW w:w="1260" w:type="dxa"/>
            <w:vAlign w:val="center"/>
            <w:hideMark/>
          </w:tcPr>
          <w:p w14:paraId="4792AD27" w14:textId="50BAB9E3" w:rsidR="00A43EC4" w:rsidRPr="008908B4" w:rsidRDefault="00A43EC4" w:rsidP="00A43EC4">
            <w:pPr>
              <w:jc w:val="right"/>
              <w:rPr>
                <w:sz w:val="18"/>
                <w:szCs w:val="18"/>
              </w:rPr>
            </w:pPr>
            <w:r w:rsidRPr="008908B4">
              <w:rPr>
                <w:sz w:val="18"/>
                <w:szCs w:val="18"/>
              </w:rPr>
              <w:t>$0</w:t>
            </w:r>
          </w:p>
        </w:tc>
        <w:tc>
          <w:tcPr>
            <w:tcW w:w="1350" w:type="dxa"/>
            <w:vAlign w:val="center"/>
            <w:hideMark/>
          </w:tcPr>
          <w:p w14:paraId="6109872F" w14:textId="33B0CF9B" w:rsidR="00A43EC4" w:rsidRPr="008908B4" w:rsidRDefault="00A43EC4" w:rsidP="00A43EC4">
            <w:pPr>
              <w:jc w:val="right"/>
              <w:rPr>
                <w:sz w:val="18"/>
                <w:szCs w:val="18"/>
              </w:rPr>
            </w:pPr>
            <w:r w:rsidRPr="008908B4">
              <w:rPr>
                <w:sz w:val="18"/>
                <w:szCs w:val="18"/>
              </w:rPr>
              <w:t>$0</w:t>
            </w:r>
          </w:p>
        </w:tc>
        <w:tc>
          <w:tcPr>
            <w:tcW w:w="1461" w:type="dxa"/>
            <w:vAlign w:val="center"/>
            <w:hideMark/>
          </w:tcPr>
          <w:p w14:paraId="459403FE" w14:textId="4C3552F9" w:rsidR="00A43EC4" w:rsidRPr="008908B4" w:rsidRDefault="008908B4" w:rsidP="00A43EC4">
            <w:pPr>
              <w:jc w:val="right"/>
              <w:rPr>
                <w:sz w:val="18"/>
                <w:szCs w:val="18"/>
              </w:rPr>
            </w:pPr>
            <w:r w:rsidRPr="008908B4">
              <w:rPr>
                <w:sz w:val="18"/>
                <w:szCs w:val="18"/>
              </w:rPr>
              <w:t>$1</w:t>
            </w:r>
            <w:r w:rsidR="00EE50A5">
              <w:rPr>
                <w:sz w:val="18"/>
                <w:szCs w:val="18"/>
              </w:rPr>
              <w:t>3,644,324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A6A1305" w14:textId="77777777" w:rsidR="00A43EC4" w:rsidRDefault="00A43EC4" w:rsidP="00A43EC4">
            <w:pPr>
              <w:jc w:val="center"/>
              <w:rPr>
                <w:b/>
                <w:sz w:val="18"/>
                <w:szCs w:val="18"/>
              </w:rPr>
            </w:pPr>
            <w:r>
              <w:rPr>
                <w:b/>
                <w:sz w:val="18"/>
                <w:szCs w:val="18"/>
              </w:rPr>
              <w:t>A</w:t>
            </w:r>
          </w:p>
        </w:tc>
      </w:tr>
      <w:tr w:rsidR="00A43EC4" w14:paraId="5E23405D"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4643C9A1" w14:textId="6AA2B26A" w:rsidR="00A43EC4" w:rsidRDefault="00B778B1" w:rsidP="00B21A31">
            <w:pPr>
              <w:rPr>
                <w:sz w:val="18"/>
                <w:szCs w:val="18"/>
              </w:rPr>
            </w:pPr>
            <w:r>
              <w:rPr>
                <w:sz w:val="18"/>
                <w:szCs w:val="18"/>
              </w:rPr>
              <w:t xml:space="preserve">Less: </w:t>
            </w:r>
            <w:r w:rsidR="00A43EC4">
              <w:rPr>
                <w:sz w:val="18"/>
                <w:szCs w:val="18"/>
              </w:rPr>
              <w:t>Payment</w:t>
            </w:r>
            <w:r>
              <w:rPr>
                <w:sz w:val="18"/>
                <w:szCs w:val="18"/>
              </w:rPr>
              <w:t>s</w:t>
            </w:r>
            <w:r w:rsidR="00A43EC4">
              <w:rPr>
                <w:sz w:val="18"/>
                <w:szCs w:val="18"/>
              </w:rPr>
              <w:t>/Budget</w:t>
            </w:r>
            <w:r w:rsidR="00B21A31">
              <w:rPr>
                <w:sz w:val="18"/>
                <w:szCs w:val="18"/>
              </w:rPr>
              <w:t xml:space="preserve"> </w:t>
            </w:r>
            <w:r w:rsidR="00A43EC4">
              <w:rPr>
                <w:sz w:val="18"/>
                <w:szCs w:val="18"/>
              </w:rPr>
              <w:t>Adjustments</w:t>
            </w:r>
          </w:p>
        </w:tc>
        <w:tc>
          <w:tcPr>
            <w:tcW w:w="1350" w:type="dxa"/>
            <w:vAlign w:val="center"/>
            <w:hideMark/>
          </w:tcPr>
          <w:p w14:paraId="319AF3A4" w14:textId="580834D0" w:rsidR="00A43EC4" w:rsidRPr="00B778B1" w:rsidRDefault="008908B4" w:rsidP="00A43EC4">
            <w:pPr>
              <w:jc w:val="right"/>
              <w:rPr>
                <w:sz w:val="18"/>
                <w:szCs w:val="18"/>
              </w:rPr>
            </w:pPr>
            <w:r w:rsidRPr="00B778B1">
              <w:rPr>
                <w:sz w:val="18"/>
                <w:szCs w:val="18"/>
              </w:rPr>
              <w:t>$94,0</w:t>
            </w:r>
            <w:r w:rsidR="00EE50A5" w:rsidRPr="00B778B1">
              <w:rPr>
                <w:sz w:val="18"/>
                <w:szCs w:val="18"/>
              </w:rPr>
              <w:t>56,892</w:t>
            </w:r>
          </w:p>
        </w:tc>
        <w:tc>
          <w:tcPr>
            <w:tcW w:w="1260" w:type="dxa"/>
            <w:vAlign w:val="center"/>
            <w:hideMark/>
          </w:tcPr>
          <w:p w14:paraId="20819F5D" w14:textId="7D64B24D" w:rsidR="00A43EC4" w:rsidRPr="00B778B1" w:rsidRDefault="00A43EC4" w:rsidP="00A43EC4">
            <w:pPr>
              <w:jc w:val="right"/>
              <w:rPr>
                <w:sz w:val="18"/>
                <w:szCs w:val="18"/>
              </w:rPr>
            </w:pPr>
            <w:r w:rsidRPr="00B778B1">
              <w:rPr>
                <w:sz w:val="18"/>
                <w:szCs w:val="18"/>
              </w:rPr>
              <w:t>$</w:t>
            </w:r>
            <w:r w:rsidR="008908B4" w:rsidRPr="00B778B1">
              <w:rPr>
                <w:sz w:val="18"/>
                <w:szCs w:val="18"/>
              </w:rPr>
              <w:t>18,000</w:t>
            </w:r>
          </w:p>
        </w:tc>
        <w:tc>
          <w:tcPr>
            <w:tcW w:w="1350" w:type="dxa"/>
            <w:vAlign w:val="center"/>
            <w:hideMark/>
          </w:tcPr>
          <w:p w14:paraId="27CB82E3" w14:textId="2E6131C9" w:rsidR="00A43EC4" w:rsidRPr="00B778B1" w:rsidRDefault="00A43EC4" w:rsidP="00A43EC4">
            <w:pPr>
              <w:jc w:val="right"/>
              <w:rPr>
                <w:sz w:val="18"/>
                <w:szCs w:val="18"/>
              </w:rPr>
            </w:pPr>
            <w:r w:rsidRPr="00B778B1">
              <w:rPr>
                <w:sz w:val="18"/>
                <w:szCs w:val="18"/>
              </w:rPr>
              <w:t>$0</w:t>
            </w:r>
          </w:p>
        </w:tc>
        <w:tc>
          <w:tcPr>
            <w:tcW w:w="1461" w:type="dxa"/>
            <w:vAlign w:val="center"/>
            <w:hideMark/>
          </w:tcPr>
          <w:p w14:paraId="4568F89C" w14:textId="14CE7DD4" w:rsidR="00A43EC4" w:rsidRPr="00B778B1" w:rsidRDefault="00A43EC4" w:rsidP="00A43EC4">
            <w:pPr>
              <w:jc w:val="right"/>
              <w:rPr>
                <w:sz w:val="18"/>
                <w:szCs w:val="18"/>
              </w:rPr>
            </w:pPr>
            <w:r w:rsidRPr="00B778B1">
              <w:rPr>
                <w:sz w:val="18"/>
                <w:szCs w:val="18"/>
              </w:rPr>
              <w:t>$9</w:t>
            </w:r>
            <w:r w:rsidR="008908B4" w:rsidRPr="00B778B1">
              <w:rPr>
                <w:sz w:val="18"/>
                <w:szCs w:val="18"/>
              </w:rPr>
              <w:t>4,07</w:t>
            </w:r>
            <w:r w:rsidR="00EE50A5" w:rsidRPr="00B778B1">
              <w:rPr>
                <w:sz w:val="18"/>
                <w:szCs w:val="18"/>
              </w:rPr>
              <w:t>4,892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71650B6" w14:textId="77777777" w:rsidR="00A43EC4" w:rsidRDefault="00A43EC4" w:rsidP="00A43EC4">
            <w:pPr>
              <w:jc w:val="center"/>
              <w:rPr>
                <w:b/>
                <w:sz w:val="18"/>
                <w:szCs w:val="18"/>
              </w:rPr>
            </w:pPr>
            <w:r>
              <w:rPr>
                <w:b/>
                <w:sz w:val="18"/>
                <w:szCs w:val="18"/>
              </w:rPr>
              <w:t>A, A1</w:t>
            </w:r>
          </w:p>
        </w:tc>
      </w:tr>
      <w:tr w:rsidR="00A43EC4" w14:paraId="07E0DBA4"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20E4AB4B" w14:textId="2DCDD421" w:rsidR="00A43EC4" w:rsidRDefault="00B21A31" w:rsidP="00B21A31">
            <w:pPr>
              <w:ind w:left="158" w:hanging="158"/>
              <w:rPr>
                <w:b/>
                <w:sz w:val="18"/>
                <w:szCs w:val="18"/>
              </w:rPr>
            </w:pPr>
            <w:r>
              <w:rPr>
                <w:b/>
                <w:sz w:val="18"/>
                <w:szCs w:val="18"/>
              </w:rPr>
              <w:t xml:space="preserve">State-Mandated </w:t>
            </w:r>
            <w:r w:rsidR="00A43EC4">
              <w:rPr>
                <w:b/>
                <w:sz w:val="18"/>
                <w:szCs w:val="18"/>
              </w:rPr>
              <w:t>Appropriation Balances</w:t>
            </w:r>
            <w:r>
              <w:rPr>
                <w:b/>
                <w:sz w:val="18"/>
                <w:szCs w:val="18"/>
              </w:rPr>
              <w:t xml:space="preserve"> </w:t>
            </w:r>
            <w:r w:rsidR="00A43EC4">
              <w:rPr>
                <w:b/>
                <w:sz w:val="18"/>
                <w:szCs w:val="18"/>
              </w:rPr>
              <w:t>as of April 1, 2026</w:t>
            </w:r>
          </w:p>
        </w:tc>
        <w:tc>
          <w:tcPr>
            <w:tcW w:w="1350" w:type="dxa"/>
            <w:vAlign w:val="center"/>
            <w:hideMark/>
          </w:tcPr>
          <w:p w14:paraId="7F8C2FCA" w14:textId="3CF57CDC" w:rsidR="00A43EC4" w:rsidRPr="008908B4" w:rsidRDefault="00A43EC4" w:rsidP="00A43EC4">
            <w:pPr>
              <w:jc w:val="right"/>
              <w:rPr>
                <w:b/>
                <w:sz w:val="18"/>
                <w:szCs w:val="18"/>
              </w:rPr>
            </w:pPr>
            <w:r w:rsidRPr="008908B4">
              <w:rPr>
                <w:b/>
                <w:sz w:val="18"/>
                <w:szCs w:val="18"/>
              </w:rPr>
              <w:t>$</w:t>
            </w:r>
            <w:r w:rsidR="008908B4" w:rsidRPr="008908B4">
              <w:rPr>
                <w:b/>
                <w:sz w:val="18"/>
                <w:szCs w:val="18"/>
              </w:rPr>
              <w:t>7</w:t>
            </w:r>
            <w:r w:rsidR="00EE50A5">
              <w:rPr>
                <w:b/>
                <w:sz w:val="18"/>
                <w:szCs w:val="18"/>
              </w:rPr>
              <w:t>6,521,278</w:t>
            </w:r>
          </w:p>
        </w:tc>
        <w:tc>
          <w:tcPr>
            <w:tcW w:w="1260" w:type="dxa"/>
            <w:vAlign w:val="center"/>
            <w:hideMark/>
          </w:tcPr>
          <w:p w14:paraId="40124687" w14:textId="17360897" w:rsidR="00A43EC4" w:rsidRPr="008908B4" w:rsidRDefault="00A43EC4" w:rsidP="00A43EC4">
            <w:pPr>
              <w:jc w:val="right"/>
              <w:rPr>
                <w:b/>
                <w:sz w:val="18"/>
                <w:szCs w:val="18"/>
              </w:rPr>
            </w:pPr>
            <w:r w:rsidRPr="008908B4">
              <w:rPr>
                <w:b/>
                <w:sz w:val="18"/>
                <w:szCs w:val="18"/>
              </w:rPr>
              <w:t>$</w:t>
            </w:r>
            <w:r w:rsidR="008908B4" w:rsidRPr="008908B4">
              <w:rPr>
                <w:b/>
                <w:sz w:val="18"/>
                <w:szCs w:val="18"/>
              </w:rPr>
              <w:t>84</w:t>
            </w:r>
            <w:r w:rsidRPr="008908B4">
              <w:rPr>
                <w:b/>
                <w:sz w:val="18"/>
                <w:szCs w:val="18"/>
              </w:rPr>
              <w:t>,000</w:t>
            </w:r>
          </w:p>
        </w:tc>
        <w:tc>
          <w:tcPr>
            <w:tcW w:w="1350" w:type="dxa"/>
            <w:vAlign w:val="center"/>
            <w:hideMark/>
          </w:tcPr>
          <w:p w14:paraId="1828837C" w14:textId="54C53358" w:rsidR="00A43EC4" w:rsidRPr="008908B4" w:rsidRDefault="00A43EC4" w:rsidP="00A43EC4">
            <w:pPr>
              <w:jc w:val="right"/>
              <w:rPr>
                <w:b/>
                <w:sz w:val="18"/>
                <w:szCs w:val="18"/>
              </w:rPr>
            </w:pPr>
            <w:r w:rsidRPr="008908B4">
              <w:rPr>
                <w:b/>
                <w:sz w:val="18"/>
                <w:szCs w:val="18"/>
              </w:rPr>
              <w:t>$</w:t>
            </w:r>
            <w:r w:rsidR="008908B4" w:rsidRPr="008908B4">
              <w:rPr>
                <w:b/>
                <w:sz w:val="18"/>
                <w:szCs w:val="18"/>
              </w:rPr>
              <w:t>39</w:t>
            </w:r>
            <w:r w:rsidRPr="008908B4">
              <w:rPr>
                <w:b/>
                <w:sz w:val="18"/>
                <w:szCs w:val="18"/>
              </w:rPr>
              <w:t>,000</w:t>
            </w:r>
          </w:p>
        </w:tc>
        <w:tc>
          <w:tcPr>
            <w:tcW w:w="1461" w:type="dxa"/>
            <w:vAlign w:val="center"/>
            <w:hideMark/>
          </w:tcPr>
          <w:p w14:paraId="6548E8BD" w14:textId="26A123B1" w:rsidR="00A43EC4" w:rsidRPr="008908B4" w:rsidRDefault="00A43EC4" w:rsidP="00A43EC4">
            <w:pPr>
              <w:jc w:val="right"/>
              <w:rPr>
                <w:b/>
                <w:sz w:val="18"/>
                <w:szCs w:val="18"/>
              </w:rPr>
            </w:pPr>
            <w:r w:rsidRPr="008908B4">
              <w:rPr>
                <w:b/>
                <w:sz w:val="18"/>
                <w:szCs w:val="18"/>
              </w:rPr>
              <w:t>$</w:t>
            </w:r>
            <w:r w:rsidR="008908B4" w:rsidRPr="008908B4">
              <w:rPr>
                <w:b/>
                <w:sz w:val="18"/>
                <w:szCs w:val="18"/>
              </w:rPr>
              <w:t>7</w:t>
            </w:r>
            <w:r w:rsidR="00EE50A5">
              <w:rPr>
                <w:b/>
                <w:sz w:val="18"/>
                <w:szCs w:val="18"/>
              </w:rPr>
              <w:t>6,644,278</w:t>
            </w:r>
          </w:p>
        </w:tc>
        <w:tc>
          <w:tcPr>
            <w:tcW w:w="1077" w:type="dxa"/>
            <w:tcBorders>
              <w:top w:val="single" w:sz="4" w:space="0" w:color="auto"/>
              <w:left w:val="single" w:sz="4" w:space="0" w:color="auto"/>
              <w:bottom w:val="nil"/>
              <w:right w:val="single" w:sz="4" w:space="0" w:color="auto"/>
            </w:tcBorders>
            <w:vAlign w:val="center"/>
            <w:hideMark/>
          </w:tcPr>
          <w:p w14:paraId="39157972" w14:textId="77777777" w:rsidR="00A43EC4" w:rsidRDefault="00A43EC4" w:rsidP="00A43EC4">
            <w:pPr>
              <w:jc w:val="center"/>
              <w:rPr>
                <w:b/>
                <w:sz w:val="18"/>
                <w:szCs w:val="18"/>
              </w:rPr>
            </w:pPr>
            <w:r>
              <w:rPr>
                <w:b/>
                <w:sz w:val="18"/>
                <w:szCs w:val="18"/>
              </w:rPr>
              <w:t>A</w:t>
            </w:r>
          </w:p>
        </w:tc>
      </w:tr>
      <w:tr w:rsidR="00A43EC4" w14:paraId="3696DADE"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33CBBA5F" w14:textId="77777777" w:rsidR="00A43EC4" w:rsidRDefault="00B21A31" w:rsidP="00B21A31">
            <w:pPr>
              <w:ind w:left="158" w:hanging="158"/>
              <w:rPr>
                <w:rStyle w:val="CommentReference"/>
                <w:sz w:val="18"/>
                <w:szCs w:val="18"/>
              </w:rPr>
            </w:pPr>
            <w:r>
              <w:rPr>
                <w:rStyle w:val="CommentReference"/>
                <w:sz w:val="18"/>
                <w:szCs w:val="18"/>
              </w:rPr>
              <w:t xml:space="preserve">State-Mandated Program Payable Balances for </w:t>
            </w:r>
            <w:r w:rsidR="00A43EC4">
              <w:rPr>
                <w:rStyle w:val="CommentReference"/>
                <w:sz w:val="18"/>
                <w:szCs w:val="18"/>
              </w:rPr>
              <w:t>Funded Mandates</w:t>
            </w:r>
          </w:p>
          <w:p w14:paraId="6F6CF2F0" w14:textId="40FF4945" w:rsidR="00B21A31" w:rsidRDefault="00B21A31" w:rsidP="00B21A31">
            <w:pPr>
              <w:ind w:firstLine="158"/>
              <w:rPr>
                <w:rStyle w:val="CommentReference"/>
                <w:sz w:val="18"/>
                <w:szCs w:val="18"/>
              </w:rPr>
            </w:pPr>
            <w:r>
              <w:rPr>
                <w:rStyle w:val="CommentReference"/>
                <w:sz w:val="18"/>
                <w:szCs w:val="18"/>
              </w:rPr>
              <w:t>(Claims received as of April 1, 2026)</w:t>
            </w:r>
          </w:p>
        </w:tc>
        <w:tc>
          <w:tcPr>
            <w:tcW w:w="1350" w:type="dxa"/>
            <w:vAlign w:val="center"/>
            <w:hideMark/>
          </w:tcPr>
          <w:p w14:paraId="41B0D0D5" w14:textId="1ACFCAF7" w:rsidR="00A43EC4" w:rsidRDefault="00A43EC4" w:rsidP="00A43EC4">
            <w:pPr>
              <w:jc w:val="right"/>
            </w:pPr>
            <w:r w:rsidRPr="00532024">
              <w:rPr>
                <w:sz w:val="18"/>
                <w:szCs w:val="18"/>
              </w:rPr>
              <w:t>$</w:t>
            </w:r>
            <w:r w:rsidR="00010707" w:rsidRPr="00010707">
              <w:rPr>
                <w:sz w:val="18"/>
                <w:szCs w:val="18"/>
              </w:rPr>
              <w:t>540</w:t>
            </w:r>
            <w:r w:rsidR="00010707">
              <w:rPr>
                <w:sz w:val="18"/>
                <w:szCs w:val="18"/>
              </w:rPr>
              <w:t>,</w:t>
            </w:r>
            <w:r w:rsidR="00010707" w:rsidRPr="00010707">
              <w:rPr>
                <w:sz w:val="18"/>
                <w:szCs w:val="18"/>
              </w:rPr>
              <w:t>297</w:t>
            </w:r>
            <w:r w:rsidR="00010707">
              <w:rPr>
                <w:sz w:val="18"/>
                <w:szCs w:val="18"/>
              </w:rPr>
              <w:t>,</w:t>
            </w:r>
            <w:r w:rsidR="00010707" w:rsidRPr="00010707">
              <w:rPr>
                <w:sz w:val="18"/>
                <w:szCs w:val="18"/>
              </w:rPr>
              <w:t>845</w:t>
            </w:r>
          </w:p>
        </w:tc>
        <w:tc>
          <w:tcPr>
            <w:tcW w:w="1260" w:type="dxa"/>
            <w:vAlign w:val="center"/>
            <w:hideMark/>
          </w:tcPr>
          <w:p w14:paraId="374847BB" w14:textId="11132AFB" w:rsidR="00A43EC4" w:rsidRDefault="00A43EC4" w:rsidP="00A43EC4">
            <w:pPr>
              <w:jc w:val="right"/>
              <w:rPr>
                <w:sz w:val="18"/>
                <w:szCs w:val="18"/>
              </w:rPr>
            </w:pPr>
            <w:r w:rsidRPr="00532024">
              <w:rPr>
                <w:sz w:val="18"/>
                <w:szCs w:val="18"/>
              </w:rPr>
              <w:t>$</w:t>
            </w:r>
            <w:r w:rsidR="00010707" w:rsidRPr="00010707">
              <w:rPr>
                <w:sz w:val="18"/>
                <w:szCs w:val="18"/>
              </w:rPr>
              <w:t>677</w:t>
            </w:r>
            <w:r w:rsidR="00010707">
              <w:rPr>
                <w:sz w:val="18"/>
                <w:szCs w:val="18"/>
              </w:rPr>
              <w:t>,</w:t>
            </w:r>
            <w:r w:rsidR="00010707" w:rsidRPr="00010707">
              <w:rPr>
                <w:sz w:val="18"/>
                <w:szCs w:val="18"/>
              </w:rPr>
              <w:t>814</w:t>
            </w:r>
            <w:r w:rsidR="00010707">
              <w:rPr>
                <w:sz w:val="18"/>
                <w:szCs w:val="18"/>
              </w:rPr>
              <w:t>,</w:t>
            </w:r>
            <w:r w:rsidR="00010707" w:rsidRPr="00010707">
              <w:rPr>
                <w:sz w:val="18"/>
                <w:szCs w:val="18"/>
              </w:rPr>
              <w:t>407</w:t>
            </w:r>
          </w:p>
        </w:tc>
        <w:tc>
          <w:tcPr>
            <w:tcW w:w="1350" w:type="dxa"/>
            <w:vAlign w:val="center"/>
            <w:hideMark/>
          </w:tcPr>
          <w:p w14:paraId="6AF4AE4B" w14:textId="1137D389" w:rsidR="00A43EC4" w:rsidRDefault="00A43EC4" w:rsidP="00A43EC4">
            <w:pPr>
              <w:jc w:val="right"/>
              <w:rPr>
                <w:sz w:val="18"/>
                <w:szCs w:val="18"/>
              </w:rPr>
            </w:pPr>
            <w:r w:rsidRPr="00532024">
              <w:rPr>
                <w:sz w:val="18"/>
                <w:szCs w:val="18"/>
              </w:rPr>
              <w:t>$10,709,796</w:t>
            </w:r>
          </w:p>
        </w:tc>
        <w:tc>
          <w:tcPr>
            <w:tcW w:w="1461" w:type="dxa"/>
            <w:vAlign w:val="center"/>
            <w:hideMark/>
          </w:tcPr>
          <w:p w14:paraId="47CF5986" w14:textId="55ECD916" w:rsidR="00A43EC4" w:rsidRDefault="00A43EC4" w:rsidP="00A43EC4">
            <w:pPr>
              <w:jc w:val="right"/>
              <w:rPr>
                <w:sz w:val="18"/>
                <w:szCs w:val="18"/>
              </w:rPr>
            </w:pPr>
            <w:r w:rsidRPr="00532024">
              <w:rPr>
                <w:sz w:val="18"/>
                <w:szCs w:val="18"/>
              </w:rPr>
              <w:t>$</w:t>
            </w:r>
            <w:r w:rsidR="00010707" w:rsidRPr="00010707">
              <w:rPr>
                <w:sz w:val="18"/>
                <w:szCs w:val="18"/>
              </w:rPr>
              <w:t>1</w:t>
            </w:r>
            <w:r w:rsidR="00010707">
              <w:rPr>
                <w:sz w:val="18"/>
                <w:szCs w:val="18"/>
              </w:rPr>
              <w:t>,</w:t>
            </w:r>
            <w:r w:rsidR="00010707" w:rsidRPr="00010707">
              <w:rPr>
                <w:sz w:val="18"/>
                <w:szCs w:val="18"/>
              </w:rPr>
              <w:t>228</w:t>
            </w:r>
            <w:r w:rsidR="00010707">
              <w:rPr>
                <w:sz w:val="18"/>
                <w:szCs w:val="18"/>
              </w:rPr>
              <w:t>,</w:t>
            </w:r>
            <w:r w:rsidR="00010707" w:rsidRPr="00010707">
              <w:rPr>
                <w:sz w:val="18"/>
                <w:szCs w:val="18"/>
              </w:rPr>
              <w:t>822</w:t>
            </w:r>
            <w:r w:rsidR="00010707">
              <w:rPr>
                <w:sz w:val="18"/>
                <w:szCs w:val="18"/>
              </w:rPr>
              <w:t>,</w:t>
            </w:r>
            <w:r w:rsidR="00010707" w:rsidRPr="00010707">
              <w:rPr>
                <w:sz w:val="18"/>
                <w:szCs w:val="18"/>
              </w:rPr>
              <w:t>048</w:t>
            </w:r>
            <w:r w:rsidRPr="00532024">
              <w:rPr>
                <w:sz w:val="18"/>
                <w:szCs w:val="18"/>
              </w:rPr>
              <w:t xml:space="preserve">  </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8AA4145" w14:textId="77777777" w:rsidR="00A43EC4" w:rsidRDefault="00A43EC4" w:rsidP="00A43EC4">
            <w:pPr>
              <w:jc w:val="center"/>
              <w:rPr>
                <w:b/>
                <w:sz w:val="18"/>
                <w:szCs w:val="18"/>
              </w:rPr>
            </w:pPr>
            <w:r>
              <w:rPr>
                <w:b/>
                <w:sz w:val="18"/>
                <w:szCs w:val="18"/>
              </w:rPr>
              <w:t>B, B1</w:t>
            </w:r>
          </w:p>
        </w:tc>
      </w:tr>
      <w:tr w:rsidR="00A43EC4" w14:paraId="33718549"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7647B3CC" w14:textId="77777777" w:rsidR="00A43EC4" w:rsidRDefault="00B21A31" w:rsidP="00B21A31">
            <w:pPr>
              <w:ind w:left="158" w:hanging="158"/>
              <w:rPr>
                <w:rStyle w:val="CommentReference"/>
                <w:sz w:val="18"/>
                <w:szCs w:val="18"/>
              </w:rPr>
            </w:pPr>
            <w:r>
              <w:rPr>
                <w:rStyle w:val="CommentReference"/>
                <w:sz w:val="18"/>
                <w:szCs w:val="18"/>
              </w:rPr>
              <w:t xml:space="preserve">State-Mandated Program Payable Balances for </w:t>
            </w:r>
            <w:r w:rsidR="00A43EC4">
              <w:rPr>
                <w:rStyle w:val="CommentReference"/>
                <w:sz w:val="18"/>
                <w:szCs w:val="18"/>
              </w:rPr>
              <w:t>Unfunded Mandates</w:t>
            </w:r>
          </w:p>
          <w:p w14:paraId="54575894" w14:textId="21C1DEE0" w:rsidR="00B21A31" w:rsidRDefault="00B21A31" w:rsidP="00B21A31">
            <w:pPr>
              <w:ind w:firstLine="158"/>
              <w:rPr>
                <w:rStyle w:val="CommentReference"/>
                <w:sz w:val="18"/>
                <w:szCs w:val="18"/>
              </w:rPr>
            </w:pPr>
            <w:r>
              <w:rPr>
                <w:rStyle w:val="CommentReference"/>
                <w:sz w:val="18"/>
                <w:szCs w:val="18"/>
              </w:rPr>
              <w:t>(Claims received as of April 1, 2026)</w:t>
            </w:r>
          </w:p>
        </w:tc>
        <w:tc>
          <w:tcPr>
            <w:tcW w:w="1350" w:type="dxa"/>
            <w:vAlign w:val="center"/>
            <w:hideMark/>
          </w:tcPr>
          <w:p w14:paraId="35EE0F1E" w14:textId="318F1F73" w:rsidR="00A43EC4" w:rsidRDefault="00A43EC4" w:rsidP="00A43EC4">
            <w:pPr>
              <w:jc w:val="right"/>
            </w:pPr>
            <w:r w:rsidRPr="00532024">
              <w:rPr>
                <w:sz w:val="18"/>
                <w:szCs w:val="18"/>
              </w:rPr>
              <w:t>$</w:t>
            </w:r>
            <w:r w:rsidR="00010707" w:rsidRPr="00010707">
              <w:rPr>
                <w:sz w:val="18"/>
                <w:szCs w:val="18"/>
              </w:rPr>
              <w:t>352</w:t>
            </w:r>
            <w:r w:rsidR="00010707">
              <w:rPr>
                <w:sz w:val="18"/>
                <w:szCs w:val="18"/>
              </w:rPr>
              <w:t>,</w:t>
            </w:r>
            <w:r w:rsidR="00010707" w:rsidRPr="00010707">
              <w:rPr>
                <w:sz w:val="18"/>
                <w:szCs w:val="18"/>
              </w:rPr>
              <w:t>678</w:t>
            </w:r>
            <w:r w:rsidR="00010707">
              <w:rPr>
                <w:sz w:val="18"/>
                <w:szCs w:val="18"/>
              </w:rPr>
              <w:t>,</w:t>
            </w:r>
            <w:r w:rsidR="00010707" w:rsidRPr="00010707">
              <w:rPr>
                <w:sz w:val="18"/>
                <w:szCs w:val="18"/>
              </w:rPr>
              <w:t>899</w:t>
            </w:r>
          </w:p>
        </w:tc>
        <w:tc>
          <w:tcPr>
            <w:tcW w:w="1260" w:type="dxa"/>
            <w:vAlign w:val="center"/>
            <w:hideMark/>
          </w:tcPr>
          <w:p w14:paraId="08C6B437" w14:textId="5FA69F94" w:rsidR="00A43EC4" w:rsidRDefault="00A43EC4" w:rsidP="00A43EC4">
            <w:pPr>
              <w:jc w:val="right"/>
              <w:rPr>
                <w:sz w:val="18"/>
                <w:szCs w:val="18"/>
              </w:rPr>
            </w:pPr>
            <w:r w:rsidRPr="00532024">
              <w:rPr>
                <w:sz w:val="18"/>
                <w:szCs w:val="18"/>
              </w:rPr>
              <w:t>$</w:t>
            </w:r>
            <w:r w:rsidR="00010707" w:rsidRPr="00010707">
              <w:rPr>
                <w:sz w:val="18"/>
                <w:szCs w:val="18"/>
              </w:rPr>
              <w:t>10</w:t>
            </w:r>
            <w:r w:rsidR="00010707">
              <w:rPr>
                <w:sz w:val="18"/>
                <w:szCs w:val="18"/>
              </w:rPr>
              <w:t>,</w:t>
            </w:r>
            <w:r w:rsidR="00010707" w:rsidRPr="00010707">
              <w:rPr>
                <w:sz w:val="18"/>
                <w:szCs w:val="18"/>
              </w:rPr>
              <w:t>996</w:t>
            </w:r>
            <w:r w:rsidR="00010707">
              <w:rPr>
                <w:sz w:val="18"/>
                <w:szCs w:val="18"/>
              </w:rPr>
              <w:t>,</w:t>
            </w:r>
            <w:r w:rsidR="00010707" w:rsidRPr="00010707">
              <w:rPr>
                <w:sz w:val="18"/>
                <w:szCs w:val="18"/>
              </w:rPr>
              <w:t>857</w:t>
            </w:r>
          </w:p>
        </w:tc>
        <w:tc>
          <w:tcPr>
            <w:tcW w:w="1350" w:type="dxa"/>
            <w:vAlign w:val="center"/>
            <w:hideMark/>
          </w:tcPr>
          <w:p w14:paraId="49FC4BF1" w14:textId="71B0D459" w:rsidR="00A43EC4" w:rsidRDefault="00A43EC4" w:rsidP="00A43EC4">
            <w:pPr>
              <w:jc w:val="right"/>
              <w:rPr>
                <w:sz w:val="18"/>
                <w:szCs w:val="18"/>
              </w:rPr>
            </w:pPr>
            <w:r w:rsidRPr="00532024">
              <w:rPr>
                <w:sz w:val="18"/>
                <w:szCs w:val="18"/>
              </w:rPr>
              <w:t>$0</w:t>
            </w:r>
          </w:p>
        </w:tc>
        <w:tc>
          <w:tcPr>
            <w:tcW w:w="1461" w:type="dxa"/>
            <w:vAlign w:val="center"/>
            <w:hideMark/>
          </w:tcPr>
          <w:p w14:paraId="6EFA2B99" w14:textId="10EB3D17" w:rsidR="00A43EC4" w:rsidRDefault="00A43EC4" w:rsidP="00A43EC4">
            <w:pPr>
              <w:jc w:val="right"/>
              <w:rPr>
                <w:sz w:val="18"/>
                <w:szCs w:val="18"/>
              </w:rPr>
            </w:pPr>
            <w:r w:rsidRPr="00532024">
              <w:rPr>
                <w:sz w:val="18"/>
                <w:szCs w:val="18"/>
              </w:rPr>
              <w:t>$</w:t>
            </w:r>
            <w:r w:rsidR="00010707" w:rsidRPr="00010707">
              <w:rPr>
                <w:sz w:val="18"/>
                <w:szCs w:val="18"/>
              </w:rPr>
              <w:t>363</w:t>
            </w:r>
            <w:r w:rsidR="00010707">
              <w:rPr>
                <w:sz w:val="18"/>
                <w:szCs w:val="18"/>
              </w:rPr>
              <w:t>,</w:t>
            </w:r>
            <w:r w:rsidR="00010707" w:rsidRPr="00010707">
              <w:rPr>
                <w:sz w:val="18"/>
                <w:szCs w:val="18"/>
              </w:rPr>
              <w:t>675</w:t>
            </w:r>
            <w:r w:rsidR="00010707">
              <w:rPr>
                <w:sz w:val="18"/>
                <w:szCs w:val="18"/>
              </w:rPr>
              <w:t>,</w:t>
            </w:r>
            <w:r w:rsidR="00010707" w:rsidRPr="00010707">
              <w:rPr>
                <w:sz w:val="18"/>
                <w:szCs w:val="18"/>
              </w:rPr>
              <w:t>756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E677EA0" w14:textId="77777777" w:rsidR="00A43EC4" w:rsidRDefault="00A43EC4" w:rsidP="00A43EC4">
            <w:pPr>
              <w:jc w:val="center"/>
              <w:rPr>
                <w:b/>
                <w:sz w:val="18"/>
                <w:szCs w:val="18"/>
              </w:rPr>
            </w:pPr>
            <w:r>
              <w:rPr>
                <w:b/>
                <w:sz w:val="18"/>
                <w:szCs w:val="18"/>
              </w:rPr>
              <w:t>B, B2</w:t>
            </w:r>
          </w:p>
        </w:tc>
      </w:tr>
      <w:tr w:rsidR="00A43EC4" w14:paraId="4E1C4090"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6710A0FB" w14:textId="45EA48F0" w:rsidR="00A43EC4" w:rsidRDefault="00A43EC4" w:rsidP="00B21A31">
            <w:pPr>
              <w:ind w:left="158" w:hanging="158"/>
              <w:rPr>
                <w:rStyle w:val="CommentReference"/>
                <w:b/>
                <w:sz w:val="18"/>
                <w:szCs w:val="18"/>
              </w:rPr>
            </w:pPr>
            <w:r>
              <w:rPr>
                <w:rStyle w:val="CommentReference"/>
                <w:b/>
                <w:sz w:val="18"/>
                <w:szCs w:val="18"/>
              </w:rPr>
              <w:t>Subtotal State-Mandated</w:t>
            </w:r>
            <w:r w:rsidR="00B21A31">
              <w:rPr>
                <w:rStyle w:val="CommentReference"/>
                <w:b/>
                <w:sz w:val="18"/>
                <w:szCs w:val="18"/>
              </w:rPr>
              <w:t xml:space="preserve"> </w:t>
            </w:r>
            <w:r>
              <w:rPr>
                <w:rStyle w:val="CommentReference"/>
                <w:b/>
                <w:sz w:val="18"/>
                <w:szCs w:val="18"/>
              </w:rPr>
              <w:t>Program Payable Balances</w:t>
            </w:r>
          </w:p>
        </w:tc>
        <w:tc>
          <w:tcPr>
            <w:tcW w:w="1350" w:type="dxa"/>
            <w:vAlign w:val="center"/>
            <w:hideMark/>
          </w:tcPr>
          <w:p w14:paraId="03FCBD77" w14:textId="69292D75" w:rsidR="00A43EC4" w:rsidRDefault="00A43EC4" w:rsidP="00A43EC4">
            <w:pPr>
              <w:jc w:val="right"/>
            </w:pPr>
            <w:r w:rsidRPr="00532024">
              <w:rPr>
                <w:b/>
                <w:sz w:val="18"/>
                <w:szCs w:val="18"/>
              </w:rPr>
              <w:t>$</w:t>
            </w:r>
            <w:r w:rsidR="00010707" w:rsidRPr="00010707">
              <w:rPr>
                <w:b/>
                <w:sz w:val="18"/>
                <w:szCs w:val="18"/>
              </w:rPr>
              <w:t>892</w:t>
            </w:r>
            <w:r w:rsidR="00010707">
              <w:rPr>
                <w:b/>
                <w:sz w:val="18"/>
                <w:szCs w:val="18"/>
              </w:rPr>
              <w:t>,</w:t>
            </w:r>
            <w:r w:rsidR="00010707" w:rsidRPr="00010707">
              <w:rPr>
                <w:b/>
                <w:sz w:val="18"/>
                <w:szCs w:val="18"/>
              </w:rPr>
              <w:t>976</w:t>
            </w:r>
            <w:r w:rsidR="00010707">
              <w:rPr>
                <w:b/>
                <w:sz w:val="18"/>
                <w:szCs w:val="18"/>
              </w:rPr>
              <w:t>,</w:t>
            </w:r>
            <w:r w:rsidR="00010707" w:rsidRPr="00010707">
              <w:rPr>
                <w:b/>
                <w:sz w:val="18"/>
                <w:szCs w:val="18"/>
              </w:rPr>
              <w:t>744</w:t>
            </w:r>
          </w:p>
        </w:tc>
        <w:tc>
          <w:tcPr>
            <w:tcW w:w="1260" w:type="dxa"/>
            <w:vAlign w:val="center"/>
            <w:hideMark/>
          </w:tcPr>
          <w:p w14:paraId="11FD3083" w14:textId="521C960E" w:rsidR="00A43EC4" w:rsidRDefault="00A43EC4" w:rsidP="00A43EC4">
            <w:pPr>
              <w:jc w:val="right"/>
              <w:rPr>
                <w:b/>
                <w:sz w:val="18"/>
                <w:szCs w:val="18"/>
              </w:rPr>
            </w:pPr>
            <w:r w:rsidRPr="00532024">
              <w:rPr>
                <w:b/>
                <w:sz w:val="18"/>
                <w:szCs w:val="18"/>
              </w:rPr>
              <w:t>$</w:t>
            </w:r>
            <w:r w:rsidR="00010707" w:rsidRPr="00010707">
              <w:rPr>
                <w:b/>
                <w:sz w:val="18"/>
                <w:szCs w:val="18"/>
              </w:rPr>
              <w:t>688</w:t>
            </w:r>
            <w:r w:rsidR="00010707">
              <w:rPr>
                <w:b/>
                <w:sz w:val="18"/>
                <w:szCs w:val="18"/>
              </w:rPr>
              <w:t>,</w:t>
            </w:r>
            <w:r w:rsidR="00010707" w:rsidRPr="00010707">
              <w:rPr>
                <w:b/>
                <w:sz w:val="18"/>
                <w:szCs w:val="18"/>
              </w:rPr>
              <w:t>811</w:t>
            </w:r>
            <w:r w:rsidR="00010707">
              <w:rPr>
                <w:b/>
                <w:sz w:val="18"/>
                <w:szCs w:val="18"/>
              </w:rPr>
              <w:t>,</w:t>
            </w:r>
            <w:r w:rsidR="00010707" w:rsidRPr="00010707">
              <w:rPr>
                <w:b/>
                <w:sz w:val="18"/>
                <w:szCs w:val="18"/>
              </w:rPr>
              <w:t>264</w:t>
            </w:r>
          </w:p>
        </w:tc>
        <w:tc>
          <w:tcPr>
            <w:tcW w:w="1350" w:type="dxa"/>
            <w:vAlign w:val="center"/>
            <w:hideMark/>
          </w:tcPr>
          <w:p w14:paraId="393AC07F" w14:textId="7EC03505" w:rsidR="00A43EC4" w:rsidRDefault="00A43EC4" w:rsidP="00A43EC4">
            <w:pPr>
              <w:jc w:val="right"/>
              <w:rPr>
                <w:b/>
                <w:sz w:val="18"/>
                <w:szCs w:val="18"/>
              </w:rPr>
            </w:pPr>
            <w:r w:rsidRPr="00532024">
              <w:rPr>
                <w:b/>
                <w:sz w:val="18"/>
                <w:szCs w:val="18"/>
              </w:rPr>
              <w:t>$10,709,796</w:t>
            </w:r>
          </w:p>
        </w:tc>
        <w:tc>
          <w:tcPr>
            <w:tcW w:w="1461" w:type="dxa"/>
            <w:vAlign w:val="center"/>
            <w:hideMark/>
          </w:tcPr>
          <w:p w14:paraId="1DF796BD" w14:textId="1A055331" w:rsidR="00A43EC4" w:rsidRDefault="00A43EC4" w:rsidP="00A43EC4">
            <w:pPr>
              <w:jc w:val="right"/>
              <w:rPr>
                <w:b/>
                <w:sz w:val="18"/>
                <w:szCs w:val="18"/>
              </w:rPr>
            </w:pPr>
            <w:r w:rsidRPr="00532024">
              <w:rPr>
                <w:b/>
                <w:sz w:val="18"/>
                <w:szCs w:val="18"/>
              </w:rPr>
              <w:t>$</w:t>
            </w:r>
            <w:r w:rsidR="00010707" w:rsidRPr="00010707">
              <w:rPr>
                <w:b/>
                <w:sz w:val="18"/>
                <w:szCs w:val="18"/>
              </w:rPr>
              <w:t>1</w:t>
            </w:r>
            <w:r w:rsidR="00010707">
              <w:rPr>
                <w:b/>
                <w:sz w:val="18"/>
                <w:szCs w:val="18"/>
              </w:rPr>
              <w:t>,</w:t>
            </w:r>
            <w:r w:rsidR="00010707" w:rsidRPr="00010707">
              <w:rPr>
                <w:b/>
                <w:sz w:val="18"/>
                <w:szCs w:val="18"/>
              </w:rPr>
              <w:t>592</w:t>
            </w:r>
            <w:r w:rsidR="00010707">
              <w:rPr>
                <w:b/>
                <w:sz w:val="18"/>
                <w:szCs w:val="18"/>
              </w:rPr>
              <w:t>,</w:t>
            </w:r>
            <w:r w:rsidR="00010707" w:rsidRPr="00010707">
              <w:rPr>
                <w:b/>
                <w:sz w:val="18"/>
                <w:szCs w:val="18"/>
              </w:rPr>
              <w:t>497</w:t>
            </w:r>
            <w:r w:rsidR="00010707">
              <w:rPr>
                <w:b/>
                <w:sz w:val="18"/>
                <w:szCs w:val="18"/>
              </w:rPr>
              <w:t>,</w:t>
            </w:r>
            <w:r w:rsidR="00010707" w:rsidRPr="00010707">
              <w:rPr>
                <w:b/>
                <w:sz w:val="18"/>
                <w:szCs w:val="18"/>
              </w:rPr>
              <w:t>804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E5E98E4" w14:textId="77777777" w:rsidR="00A43EC4" w:rsidRDefault="00A43EC4" w:rsidP="00A43EC4">
            <w:pPr>
              <w:jc w:val="center"/>
              <w:rPr>
                <w:b/>
                <w:sz w:val="18"/>
                <w:szCs w:val="18"/>
              </w:rPr>
            </w:pPr>
            <w:r>
              <w:rPr>
                <w:b/>
                <w:sz w:val="18"/>
                <w:szCs w:val="18"/>
              </w:rPr>
              <w:t>B</w:t>
            </w:r>
          </w:p>
        </w:tc>
      </w:tr>
      <w:tr w:rsidR="00A43EC4" w14:paraId="204EE175"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2CE5B712" w14:textId="77777777" w:rsidR="00A43EC4" w:rsidRDefault="00A43EC4" w:rsidP="00A43EC4">
            <w:pPr>
              <w:rPr>
                <w:rStyle w:val="CommentReference"/>
                <w:sz w:val="18"/>
                <w:szCs w:val="18"/>
              </w:rPr>
            </w:pPr>
            <w:r>
              <w:rPr>
                <w:rStyle w:val="CommentReference"/>
                <w:sz w:val="18"/>
                <w:szCs w:val="18"/>
              </w:rPr>
              <w:t>Add: Accrued Interest Payables</w:t>
            </w:r>
          </w:p>
          <w:p w14:paraId="03ACF074" w14:textId="61628775" w:rsidR="00A43EC4" w:rsidRDefault="00A43EC4" w:rsidP="00A43EC4">
            <w:pPr>
              <w:rPr>
                <w:rStyle w:val="CommentReference"/>
                <w:sz w:val="18"/>
                <w:szCs w:val="18"/>
              </w:rPr>
            </w:pPr>
            <w:r>
              <w:rPr>
                <w:rStyle w:val="CommentReference"/>
                <w:sz w:val="18"/>
                <w:szCs w:val="18"/>
              </w:rPr>
              <w:t xml:space="preserve">   (Estimated as of June 30, 2026)</w:t>
            </w:r>
          </w:p>
        </w:tc>
        <w:tc>
          <w:tcPr>
            <w:tcW w:w="1350" w:type="dxa"/>
            <w:vAlign w:val="center"/>
            <w:hideMark/>
          </w:tcPr>
          <w:p w14:paraId="1C914D7C" w14:textId="5E3398AD" w:rsidR="00A43EC4" w:rsidRDefault="00A43EC4" w:rsidP="00A43EC4">
            <w:pPr>
              <w:jc w:val="right"/>
            </w:pPr>
            <w:r w:rsidRPr="003444B7">
              <w:rPr>
                <w:sz w:val="18"/>
                <w:szCs w:val="18"/>
              </w:rPr>
              <w:t>$</w:t>
            </w:r>
            <w:r w:rsidR="00010707" w:rsidRPr="00010707">
              <w:rPr>
                <w:sz w:val="18"/>
                <w:szCs w:val="18"/>
              </w:rPr>
              <w:t>171</w:t>
            </w:r>
            <w:r w:rsidR="00010707">
              <w:rPr>
                <w:sz w:val="18"/>
                <w:szCs w:val="18"/>
              </w:rPr>
              <w:t>,</w:t>
            </w:r>
            <w:r w:rsidR="00010707" w:rsidRPr="00010707">
              <w:rPr>
                <w:sz w:val="18"/>
                <w:szCs w:val="18"/>
              </w:rPr>
              <w:t>016</w:t>
            </w:r>
            <w:r w:rsidR="00010707">
              <w:rPr>
                <w:sz w:val="18"/>
                <w:szCs w:val="18"/>
              </w:rPr>
              <w:t>,</w:t>
            </w:r>
            <w:r w:rsidR="00010707" w:rsidRPr="00010707">
              <w:rPr>
                <w:sz w:val="18"/>
                <w:szCs w:val="18"/>
              </w:rPr>
              <w:t>816</w:t>
            </w:r>
          </w:p>
        </w:tc>
        <w:tc>
          <w:tcPr>
            <w:tcW w:w="1260" w:type="dxa"/>
            <w:vAlign w:val="center"/>
            <w:hideMark/>
          </w:tcPr>
          <w:p w14:paraId="0D56627F" w14:textId="3B887821" w:rsidR="00A43EC4" w:rsidRDefault="00A43EC4" w:rsidP="00A43EC4">
            <w:pPr>
              <w:jc w:val="right"/>
              <w:rPr>
                <w:sz w:val="18"/>
                <w:szCs w:val="18"/>
              </w:rPr>
            </w:pPr>
            <w:r w:rsidRPr="003444B7">
              <w:rPr>
                <w:sz w:val="18"/>
                <w:szCs w:val="18"/>
              </w:rPr>
              <w:t>$</w:t>
            </w:r>
            <w:r w:rsidR="00010707" w:rsidRPr="00010707">
              <w:rPr>
                <w:sz w:val="18"/>
                <w:szCs w:val="18"/>
              </w:rPr>
              <w:t>161</w:t>
            </w:r>
            <w:r w:rsidR="00010707">
              <w:rPr>
                <w:sz w:val="18"/>
                <w:szCs w:val="18"/>
              </w:rPr>
              <w:t>,</w:t>
            </w:r>
            <w:r w:rsidR="00010707" w:rsidRPr="00010707">
              <w:rPr>
                <w:sz w:val="18"/>
                <w:szCs w:val="18"/>
              </w:rPr>
              <w:t>540</w:t>
            </w:r>
            <w:r w:rsidR="00010707">
              <w:rPr>
                <w:sz w:val="18"/>
                <w:szCs w:val="18"/>
              </w:rPr>
              <w:t>,</w:t>
            </w:r>
            <w:r w:rsidR="00010707" w:rsidRPr="00010707">
              <w:rPr>
                <w:sz w:val="18"/>
                <w:szCs w:val="18"/>
              </w:rPr>
              <w:t>063</w:t>
            </w:r>
          </w:p>
        </w:tc>
        <w:tc>
          <w:tcPr>
            <w:tcW w:w="1350" w:type="dxa"/>
            <w:vAlign w:val="center"/>
            <w:hideMark/>
          </w:tcPr>
          <w:p w14:paraId="460D4A73" w14:textId="5E9D308F" w:rsidR="00A43EC4" w:rsidRDefault="00A43EC4" w:rsidP="00A43EC4">
            <w:pPr>
              <w:jc w:val="right"/>
              <w:rPr>
                <w:sz w:val="18"/>
                <w:szCs w:val="18"/>
              </w:rPr>
            </w:pPr>
            <w:r w:rsidRPr="003444B7">
              <w:rPr>
                <w:sz w:val="18"/>
                <w:szCs w:val="18"/>
              </w:rPr>
              <w:t>$</w:t>
            </w:r>
            <w:r w:rsidR="00010707" w:rsidRPr="00010707">
              <w:rPr>
                <w:sz w:val="18"/>
                <w:szCs w:val="18"/>
              </w:rPr>
              <w:t>4</w:t>
            </w:r>
            <w:r w:rsidR="00010707">
              <w:rPr>
                <w:sz w:val="18"/>
                <w:szCs w:val="18"/>
              </w:rPr>
              <w:t>,</w:t>
            </w:r>
            <w:r w:rsidR="00010707" w:rsidRPr="00010707">
              <w:rPr>
                <w:sz w:val="18"/>
                <w:szCs w:val="18"/>
              </w:rPr>
              <w:t>565</w:t>
            </w:r>
            <w:r w:rsidR="00010707">
              <w:rPr>
                <w:sz w:val="18"/>
                <w:szCs w:val="18"/>
              </w:rPr>
              <w:t>,</w:t>
            </w:r>
            <w:r w:rsidR="00010707" w:rsidRPr="00010707">
              <w:rPr>
                <w:sz w:val="18"/>
                <w:szCs w:val="18"/>
              </w:rPr>
              <w:t>431</w:t>
            </w:r>
          </w:p>
        </w:tc>
        <w:tc>
          <w:tcPr>
            <w:tcW w:w="1461" w:type="dxa"/>
            <w:vAlign w:val="center"/>
            <w:hideMark/>
          </w:tcPr>
          <w:p w14:paraId="06EDECFB" w14:textId="20D24FE7" w:rsidR="00A43EC4" w:rsidRDefault="00A43EC4" w:rsidP="00A43EC4">
            <w:pPr>
              <w:jc w:val="right"/>
              <w:rPr>
                <w:sz w:val="18"/>
                <w:szCs w:val="18"/>
              </w:rPr>
            </w:pPr>
            <w:r w:rsidRPr="003444B7">
              <w:rPr>
                <w:sz w:val="18"/>
                <w:szCs w:val="18"/>
              </w:rPr>
              <w:t>$</w:t>
            </w:r>
            <w:r w:rsidR="00010707" w:rsidRPr="00010707">
              <w:rPr>
                <w:sz w:val="18"/>
                <w:szCs w:val="18"/>
              </w:rPr>
              <w:t>337</w:t>
            </w:r>
            <w:r w:rsidR="00010707">
              <w:rPr>
                <w:sz w:val="18"/>
                <w:szCs w:val="18"/>
              </w:rPr>
              <w:t>,</w:t>
            </w:r>
            <w:r w:rsidR="00010707" w:rsidRPr="00010707">
              <w:rPr>
                <w:sz w:val="18"/>
                <w:szCs w:val="18"/>
              </w:rPr>
              <w:t>122</w:t>
            </w:r>
            <w:r w:rsidR="00010707">
              <w:rPr>
                <w:sz w:val="18"/>
                <w:szCs w:val="18"/>
              </w:rPr>
              <w:t>,</w:t>
            </w:r>
            <w:r w:rsidR="00010707" w:rsidRPr="00010707">
              <w:rPr>
                <w:sz w:val="18"/>
                <w:szCs w:val="18"/>
              </w:rPr>
              <w:t>310</w:t>
            </w:r>
          </w:p>
        </w:tc>
        <w:tc>
          <w:tcPr>
            <w:tcW w:w="1077" w:type="dxa"/>
            <w:tcBorders>
              <w:top w:val="single" w:sz="4" w:space="0" w:color="auto"/>
              <w:left w:val="single" w:sz="4" w:space="0" w:color="auto"/>
              <w:bottom w:val="single" w:sz="4" w:space="0" w:color="auto"/>
              <w:right w:val="single" w:sz="4" w:space="0" w:color="auto"/>
            </w:tcBorders>
            <w:vAlign w:val="center"/>
          </w:tcPr>
          <w:p w14:paraId="70A90C6F" w14:textId="3D95ACE9" w:rsidR="00A43EC4" w:rsidRPr="00B21A31" w:rsidRDefault="00B21A31" w:rsidP="00A43EC4">
            <w:pPr>
              <w:rPr>
                <w:b/>
                <w:color w:val="FFFFFF" w:themeColor="background1"/>
                <w:sz w:val="18"/>
                <w:szCs w:val="18"/>
              </w:rPr>
            </w:pPr>
            <w:r w:rsidRPr="00B21A31">
              <w:rPr>
                <w:b/>
                <w:color w:val="FFFFFF" w:themeColor="background1"/>
                <w:sz w:val="16"/>
                <w:szCs w:val="16"/>
              </w:rPr>
              <w:t>N/A</w:t>
            </w:r>
          </w:p>
        </w:tc>
      </w:tr>
      <w:tr w:rsidR="00A43EC4" w14:paraId="4784C4A8"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0D2C04F9" w14:textId="77777777" w:rsidR="00A43EC4" w:rsidRDefault="00A43EC4" w:rsidP="00A43EC4">
            <w:pPr>
              <w:rPr>
                <w:rStyle w:val="CommentReference"/>
                <w:sz w:val="18"/>
                <w:szCs w:val="18"/>
              </w:rPr>
            </w:pPr>
            <w:r>
              <w:rPr>
                <w:rStyle w:val="CommentReference"/>
                <w:b/>
                <w:sz w:val="18"/>
                <w:szCs w:val="18"/>
              </w:rPr>
              <w:t>Grand Total State-Mandated</w:t>
            </w:r>
          </w:p>
          <w:p w14:paraId="6CC77229" w14:textId="77777777" w:rsidR="00A43EC4" w:rsidRDefault="00A43EC4" w:rsidP="00A43EC4">
            <w:pPr>
              <w:rPr>
                <w:rStyle w:val="CommentReference"/>
                <w:b/>
                <w:sz w:val="18"/>
                <w:szCs w:val="18"/>
              </w:rPr>
            </w:pPr>
            <w:r>
              <w:rPr>
                <w:rStyle w:val="CommentReference"/>
                <w:b/>
                <w:sz w:val="18"/>
                <w:szCs w:val="18"/>
              </w:rPr>
              <w:t xml:space="preserve">   Program Payable Balances</w:t>
            </w:r>
          </w:p>
          <w:p w14:paraId="3A738774" w14:textId="589CD643" w:rsidR="00A43EC4" w:rsidRDefault="00A43EC4" w:rsidP="00A43EC4">
            <w:pPr>
              <w:rPr>
                <w:rStyle w:val="CommentReference"/>
                <w:b/>
                <w:sz w:val="18"/>
                <w:szCs w:val="18"/>
              </w:rPr>
            </w:pPr>
            <w:r>
              <w:rPr>
                <w:rStyle w:val="CommentReference"/>
                <w:b/>
                <w:sz w:val="18"/>
                <w:szCs w:val="18"/>
              </w:rPr>
              <w:t xml:space="preserve">   as of April 1, 2026</w:t>
            </w:r>
          </w:p>
        </w:tc>
        <w:tc>
          <w:tcPr>
            <w:tcW w:w="1350" w:type="dxa"/>
            <w:vAlign w:val="center"/>
            <w:hideMark/>
          </w:tcPr>
          <w:p w14:paraId="7D205104" w14:textId="644CCAB7" w:rsidR="00A43EC4" w:rsidRDefault="00A43EC4" w:rsidP="00A43EC4">
            <w:pPr>
              <w:jc w:val="right"/>
            </w:pPr>
            <w:r w:rsidRPr="003444B7">
              <w:rPr>
                <w:b/>
                <w:sz w:val="18"/>
                <w:szCs w:val="18"/>
              </w:rPr>
              <w:t>$</w:t>
            </w:r>
            <w:r w:rsidR="00010707" w:rsidRPr="00010707">
              <w:rPr>
                <w:b/>
                <w:sz w:val="18"/>
                <w:szCs w:val="18"/>
              </w:rPr>
              <w:t>1</w:t>
            </w:r>
            <w:r w:rsidR="00010707">
              <w:rPr>
                <w:b/>
                <w:sz w:val="18"/>
                <w:szCs w:val="18"/>
              </w:rPr>
              <w:t>,</w:t>
            </w:r>
            <w:r w:rsidR="00010707" w:rsidRPr="00010707">
              <w:rPr>
                <w:b/>
                <w:sz w:val="18"/>
                <w:szCs w:val="18"/>
              </w:rPr>
              <w:t>063</w:t>
            </w:r>
            <w:r w:rsidR="00010707">
              <w:rPr>
                <w:b/>
                <w:sz w:val="18"/>
                <w:szCs w:val="18"/>
              </w:rPr>
              <w:t>,</w:t>
            </w:r>
            <w:r w:rsidR="00010707" w:rsidRPr="00010707">
              <w:rPr>
                <w:b/>
                <w:sz w:val="18"/>
                <w:szCs w:val="18"/>
              </w:rPr>
              <w:t>993</w:t>
            </w:r>
            <w:r w:rsidR="00010707">
              <w:rPr>
                <w:b/>
                <w:sz w:val="18"/>
                <w:szCs w:val="18"/>
              </w:rPr>
              <w:t>,</w:t>
            </w:r>
            <w:r w:rsidR="00010707" w:rsidRPr="00010707">
              <w:rPr>
                <w:b/>
                <w:sz w:val="18"/>
                <w:szCs w:val="18"/>
              </w:rPr>
              <w:t>560</w:t>
            </w:r>
            <w:r w:rsidRPr="003444B7">
              <w:rPr>
                <w:b/>
                <w:sz w:val="18"/>
                <w:szCs w:val="18"/>
              </w:rPr>
              <w:t xml:space="preserve"> </w:t>
            </w:r>
          </w:p>
        </w:tc>
        <w:tc>
          <w:tcPr>
            <w:tcW w:w="1260" w:type="dxa"/>
            <w:vAlign w:val="center"/>
            <w:hideMark/>
          </w:tcPr>
          <w:p w14:paraId="5BD10B86" w14:textId="7CB00EC0" w:rsidR="00A43EC4" w:rsidRDefault="00A43EC4" w:rsidP="00A43EC4">
            <w:pPr>
              <w:jc w:val="right"/>
              <w:rPr>
                <w:b/>
                <w:sz w:val="18"/>
                <w:szCs w:val="18"/>
              </w:rPr>
            </w:pPr>
            <w:r w:rsidRPr="003444B7">
              <w:rPr>
                <w:b/>
                <w:sz w:val="18"/>
                <w:szCs w:val="18"/>
              </w:rPr>
              <w:t>$</w:t>
            </w:r>
            <w:r w:rsidR="00010707" w:rsidRPr="00010707">
              <w:rPr>
                <w:b/>
                <w:sz w:val="18"/>
                <w:szCs w:val="18"/>
              </w:rPr>
              <w:t>850</w:t>
            </w:r>
            <w:r w:rsidR="00010707">
              <w:rPr>
                <w:b/>
                <w:sz w:val="18"/>
                <w:szCs w:val="18"/>
              </w:rPr>
              <w:t>,</w:t>
            </w:r>
            <w:r w:rsidR="00010707" w:rsidRPr="00010707">
              <w:rPr>
                <w:b/>
                <w:sz w:val="18"/>
                <w:szCs w:val="18"/>
              </w:rPr>
              <w:t>351</w:t>
            </w:r>
            <w:r w:rsidR="00010707">
              <w:rPr>
                <w:b/>
                <w:sz w:val="18"/>
                <w:szCs w:val="18"/>
              </w:rPr>
              <w:t>,</w:t>
            </w:r>
            <w:r w:rsidR="00010707" w:rsidRPr="00010707">
              <w:rPr>
                <w:b/>
                <w:sz w:val="18"/>
                <w:szCs w:val="18"/>
              </w:rPr>
              <w:t>327</w:t>
            </w:r>
          </w:p>
        </w:tc>
        <w:tc>
          <w:tcPr>
            <w:tcW w:w="1350" w:type="dxa"/>
            <w:vAlign w:val="center"/>
            <w:hideMark/>
          </w:tcPr>
          <w:p w14:paraId="7DB4044B" w14:textId="021A2BC3" w:rsidR="00A43EC4" w:rsidRDefault="00A43EC4" w:rsidP="00A43EC4">
            <w:pPr>
              <w:jc w:val="right"/>
              <w:rPr>
                <w:b/>
                <w:sz w:val="18"/>
                <w:szCs w:val="18"/>
              </w:rPr>
            </w:pPr>
            <w:r w:rsidRPr="003444B7">
              <w:rPr>
                <w:b/>
                <w:sz w:val="18"/>
                <w:szCs w:val="18"/>
              </w:rPr>
              <w:t>$</w:t>
            </w:r>
            <w:r w:rsidR="00010707" w:rsidRPr="00010707">
              <w:rPr>
                <w:b/>
                <w:sz w:val="18"/>
                <w:szCs w:val="18"/>
              </w:rPr>
              <w:t>15</w:t>
            </w:r>
            <w:r w:rsidR="00010707">
              <w:rPr>
                <w:b/>
                <w:sz w:val="18"/>
                <w:szCs w:val="18"/>
              </w:rPr>
              <w:t>,</w:t>
            </w:r>
            <w:r w:rsidR="00010707" w:rsidRPr="00010707">
              <w:rPr>
                <w:b/>
                <w:sz w:val="18"/>
                <w:szCs w:val="18"/>
              </w:rPr>
              <w:t>275</w:t>
            </w:r>
            <w:r w:rsidR="00010707">
              <w:rPr>
                <w:b/>
                <w:sz w:val="18"/>
                <w:szCs w:val="18"/>
              </w:rPr>
              <w:t>,</w:t>
            </w:r>
            <w:r w:rsidR="00010707" w:rsidRPr="00010707">
              <w:rPr>
                <w:b/>
                <w:sz w:val="18"/>
                <w:szCs w:val="18"/>
              </w:rPr>
              <w:t>227</w:t>
            </w:r>
            <w:r w:rsidRPr="003444B7">
              <w:rPr>
                <w:b/>
                <w:sz w:val="18"/>
                <w:szCs w:val="18"/>
              </w:rPr>
              <w:t xml:space="preserve"> </w:t>
            </w:r>
          </w:p>
        </w:tc>
        <w:tc>
          <w:tcPr>
            <w:tcW w:w="1461" w:type="dxa"/>
            <w:vAlign w:val="center"/>
            <w:hideMark/>
          </w:tcPr>
          <w:p w14:paraId="7E15B1AB" w14:textId="622C718F" w:rsidR="00A43EC4" w:rsidRDefault="00A43EC4" w:rsidP="00A43EC4">
            <w:pPr>
              <w:jc w:val="right"/>
              <w:rPr>
                <w:b/>
                <w:sz w:val="18"/>
                <w:szCs w:val="18"/>
              </w:rPr>
            </w:pPr>
            <w:r w:rsidRPr="003444B7">
              <w:rPr>
                <w:b/>
                <w:sz w:val="18"/>
                <w:szCs w:val="18"/>
              </w:rPr>
              <w:t>$</w:t>
            </w:r>
            <w:r w:rsidR="00010707" w:rsidRPr="00010707">
              <w:rPr>
                <w:b/>
                <w:sz w:val="18"/>
                <w:szCs w:val="18"/>
              </w:rPr>
              <w:t>1</w:t>
            </w:r>
            <w:r w:rsidR="00010707">
              <w:rPr>
                <w:b/>
                <w:sz w:val="18"/>
                <w:szCs w:val="18"/>
              </w:rPr>
              <w:t>,</w:t>
            </w:r>
            <w:r w:rsidR="00010707" w:rsidRPr="00010707">
              <w:rPr>
                <w:b/>
                <w:sz w:val="18"/>
                <w:szCs w:val="18"/>
              </w:rPr>
              <w:t>929</w:t>
            </w:r>
            <w:r w:rsidR="00010707">
              <w:rPr>
                <w:b/>
                <w:sz w:val="18"/>
                <w:szCs w:val="18"/>
              </w:rPr>
              <w:t>,</w:t>
            </w:r>
            <w:r w:rsidR="00010707" w:rsidRPr="00010707">
              <w:rPr>
                <w:b/>
                <w:sz w:val="18"/>
                <w:szCs w:val="18"/>
              </w:rPr>
              <w:t>620</w:t>
            </w:r>
            <w:r w:rsidR="00010707">
              <w:rPr>
                <w:b/>
                <w:sz w:val="18"/>
                <w:szCs w:val="18"/>
              </w:rPr>
              <w:t>,</w:t>
            </w:r>
            <w:r w:rsidR="00010707" w:rsidRPr="00010707">
              <w:rPr>
                <w:b/>
                <w:sz w:val="18"/>
                <w:szCs w:val="18"/>
              </w:rPr>
              <w:t>114</w:t>
            </w:r>
          </w:p>
        </w:tc>
        <w:tc>
          <w:tcPr>
            <w:tcW w:w="1077" w:type="dxa"/>
            <w:tcBorders>
              <w:top w:val="single" w:sz="4" w:space="0" w:color="auto"/>
              <w:left w:val="single" w:sz="4" w:space="0" w:color="auto"/>
              <w:bottom w:val="single" w:sz="4" w:space="0" w:color="auto"/>
              <w:right w:val="single" w:sz="4" w:space="0" w:color="auto"/>
            </w:tcBorders>
            <w:vAlign w:val="center"/>
          </w:tcPr>
          <w:p w14:paraId="214DFA37" w14:textId="32173000" w:rsidR="00A43EC4" w:rsidRPr="00B21A31" w:rsidRDefault="00B21A31" w:rsidP="00A43EC4">
            <w:pPr>
              <w:rPr>
                <w:b/>
                <w:color w:val="FFFFFF" w:themeColor="background1"/>
                <w:sz w:val="18"/>
                <w:szCs w:val="18"/>
              </w:rPr>
            </w:pPr>
            <w:r w:rsidRPr="00B21A31">
              <w:rPr>
                <w:b/>
                <w:color w:val="FFFFFF" w:themeColor="background1"/>
                <w:sz w:val="16"/>
                <w:szCs w:val="16"/>
              </w:rPr>
              <w:t>N/A</w:t>
            </w:r>
          </w:p>
        </w:tc>
      </w:tr>
      <w:tr w:rsidR="00A43EC4" w14:paraId="74BA5DE9" w14:textId="77777777" w:rsidTr="00B21A31">
        <w:tc>
          <w:tcPr>
            <w:tcW w:w="3145" w:type="dxa"/>
            <w:tcBorders>
              <w:top w:val="single" w:sz="4" w:space="0" w:color="auto"/>
              <w:left w:val="single" w:sz="4" w:space="0" w:color="auto"/>
              <w:bottom w:val="single" w:sz="4" w:space="0" w:color="auto"/>
              <w:right w:val="single" w:sz="4" w:space="0" w:color="auto"/>
            </w:tcBorders>
            <w:vAlign w:val="center"/>
            <w:hideMark/>
          </w:tcPr>
          <w:p w14:paraId="4B792F1B" w14:textId="77777777" w:rsidR="00A43EC4" w:rsidRDefault="00A43EC4" w:rsidP="00A43EC4">
            <w:pPr>
              <w:rPr>
                <w:rStyle w:val="CommentReference"/>
                <w:sz w:val="18"/>
                <w:szCs w:val="18"/>
              </w:rPr>
            </w:pPr>
            <w:r>
              <w:rPr>
                <w:rStyle w:val="CommentReference"/>
                <w:b/>
                <w:sz w:val="18"/>
                <w:szCs w:val="18"/>
              </w:rPr>
              <w:t>Net Appropriation Deficiencies</w:t>
            </w:r>
          </w:p>
          <w:p w14:paraId="031102FE" w14:textId="62864C0A" w:rsidR="00A43EC4" w:rsidRDefault="00A43EC4" w:rsidP="00A43EC4">
            <w:pPr>
              <w:rPr>
                <w:rStyle w:val="CommentReference"/>
                <w:b/>
                <w:sz w:val="18"/>
                <w:szCs w:val="18"/>
              </w:rPr>
            </w:pPr>
            <w:r>
              <w:rPr>
                <w:rStyle w:val="CommentReference"/>
                <w:b/>
                <w:sz w:val="18"/>
                <w:szCs w:val="18"/>
              </w:rPr>
              <w:t xml:space="preserve">   as of April 1, 2026</w:t>
            </w:r>
          </w:p>
        </w:tc>
        <w:tc>
          <w:tcPr>
            <w:tcW w:w="1350" w:type="dxa"/>
            <w:vAlign w:val="center"/>
            <w:hideMark/>
          </w:tcPr>
          <w:p w14:paraId="3EAC7821" w14:textId="1B15DE22" w:rsidR="00A43EC4" w:rsidRPr="008908B4" w:rsidRDefault="00A43EC4" w:rsidP="00A43EC4">
            <w:pPr>
              <w:jc w:val="right"/>
            </w:pPr>
            <w:r w:rsidRPr="008908B4">
              <w:rPr>
                <w:b/>
                <w:sz w:val="18"/>
                <w:szCs w:val="18"/>
              </w:rPr>
              <w:t xml:space="preserve"> $</w:t>
            </w:r>
            <w:r w:rsidR="00EE50A5">
              <w:rPr>
                <w:b/>
                <w:sz w:val="18"/>
                <w:szCs w:val="18"/>
              </w:rPr>
              <w:t>987,472,282</w:t>
            </w:r>
            <w:r w:rsidRPr="008908B4">
              <w:rPr>
                <w:b/>
                <w:sz w:val="18"/>
                <w:szCs w:val="18"/>
              </w:rPr>
              <w:t xml:space="preserve"> </w:t>
            </w:r>
          </w:p>
        </w:tc>
        <w:tc>
          <w:tcPr>
            <w:tcW w:w="1260" w:type="dxa"/>
            <w:vAlign w:val="center"/>
            <w:hideMark/>
          </w:tcPr>
          <w:p w14:paraId="79896A1F" w14:textId="6621DFAC" w:rsidR="00A43EC4" w:rsidRPr="008908B4" w:rsidRDefault="00A43EC4" w:rsidP="00A43EC4">
            <w:pPr>
              <w:jc w:val="right"/>
              <w:rPr>
                <w:b/>
                <w:sz w:val="18"/>
                <w:szCs w:val="18"/>
              </w:rPr>
            </w:pPr>
            <w:r w:rsidRPr="008908B4">
              <w:rPr>
                <w:b/>
                <w:sz w:val="18"/>
                <w:szCs w:val="18"/>
              </w:rPr>
              <w:t xml:space="preserve"> $</w:t>
            </w:r>
            <w:r w:rsidR="008908B4" w:rsidRPr="008908B4">
              <w:rPr>
                <w:b/>
                <w:sz w:val="18"/>
                <w:szCs w:val="18"/>
              </w:rPr>
              <w:t>850,267,327</w:t>
            </w:r>
          </w:p>
        </w:tc>
        <w:tc>
          <w:tcPr>
            <w:tcW w:w="1350" w:type="dxa"/>
            <w:vAlign w:val="center"/>
            <w:hideMark/>
          </w:tcPr>
          <w:p w14:paraId="27B919D4" w14:textId="2FB2F5B9" w:rsidR="00A43EC4" w:rsidRPr="008908B4" w:rsidRDefault="00A43EC4" w:rsidP="00A43EC4">
            <w:pPr>
              <w:jc w:val="right"/>
              <w:rPr>
                <w:b/>
                <w:sz w:val="18"/>
                <w:szCs w:val="18"/>
              </w:rPr>
            </w:pPr>
            <w:r w:rsidRPr="008908B4">
              <w:rPr>
                <w:b/>
                <w:sz w:val="18"/>
                <w:szCs w:val="18"/>
              </w:rPr>
              <w:t>$</w:t>
            </w:r>
            <w:r w:rsidR="008908B4" w:rsidRPr="008908B4">
              <w:rPr>
                <w:b/>
                <w:sz w:val="18"/>
                <w:szCs w:val="18"/>
              </w:rPr>
              <w:t>15,236,227</w:t>
            </w:r>
          </w:p>
        </w:tc>
        <w:tc>
          <w:tcPr>
            <w:tcW w:w="1461" w:type="dxa"/>
            <w:vAlign w:val="center"/>
            <w:hideMark/>
          </w:tcPr>
          <w:p w14:paraId="0320A985" w14:textId="7CC0E753" w:rsidR="00A43EC4" w:rsidRPr="008908B4" w:rsidRDefault="00A43EC4" w:rsidP="00A43EC4">
            <w:pPr>
              <w:jc w:val="right"/>
              <w:rPr>
                <w:b/>
                <w:sz w:val="18"/>
                <w:szCs w:val="18"/>
              </w:rPr>
            </w:pPr>
            <w:r w:rsidRPr="008908B4">
              <w:rPr>
                <w:b/>
                <w:sz w:val="18"/>
                <w:szCs w:val="18"/>
              </w:rPr>
              <w:t xml:space="preserve"> $</w:t>
            </w:r>
            <w:r w:rsidR="008908B4" w:rsidRPr="008908B4">
              <w:rPr>
                <w:b/>
                <w:sz w:val="18"/>
                <w:szCs w:val="18"/>
              </w:rPr>
              <w:t>1,85</w:t>
            </w:r>
            <w:r w:rsidR="00EE50A5">
              <w:rPr>
                <w:b/>
                <w:sz w:val="18"/>
                <w:szCs w:val="18"/>
              </w:rPr>
              <w:t>2</w:t>
            </w:r>
            <w:r w:rsidR="008908B4" w:rsidRPr="008908B4">
              <w:rPr>
                <w:b/>
                <w:sz w:val="18"/>
                <w:szCs w:val="18"/>
              </w:rPr>
              <w:t>,</w:t>
            </w:r>
            <w:r w:rsidR="00EE50A5">
              <w:rPr>
                <w:b/>
                <w:sz w:val="18"/>
                <w:szCs w:val="18"/>
              </w:rPr>
              <w:t>975</w:t>
            </w:r>
            <w:r w:rsidR="008908B4" w:rsidRPr="008908B4">
              <w:rPr>
                <w:b/>
                <w:sz w:val="18"/>
                <w:szCs w:val="18"/>
              </w:rPr>
              <w:t>,</w:t>
            </w:r>
            <w:r w:rsidR="00EE50A5">
              <w:rPr>
                <w:b/>
                <w:sz w:val="18"/>
                <w:szCs w:val="18"/>
              </w:rPr>
              <w:t>836</w:t>
            </w:r>
          </w:p>
        </w:tc>
        <w:tc>
          <w:tcPr>
            <w:tcW w:w="1077" w:type="dxa"/>
            <w:tcBorders>
              <w:top w:val="single" w:sz="4" w:space="0" w:color="auto"/>
              <w:left w:val="single" w:sz="4" w:space="0" w:color="auto"/>
              <w:bottom w:val="single" w:sz="4" w:space="0" w:color="auto"/>
              <w:right w:val="single" w:sz="4" w:space="0" w:color="auto"/>
            </w:tcBorders>
            <w:vAlign w:val="center"/>
          </w:tcPr>
          <w:p w14:paraId="1713FC15" w14:textId="3E99432C" w:rsidR="00A43EC4" w:rsidRPr="00B21A31" w:rsidRDefault="00B21A31" w:rsidP="00A43EC4">
            <w:pPr>
              <w:rPr>
                <w:b/>
                <w:color w:val="FFFFFF" w:themeColor="background1"/>
                <w:sz w:val="18"/>
                <w:szCs w:val="18"/>
              </w:rPr>
            </w:pPr>
            <w:r w:rsidRPr="00B21A31">
              <w:rPr>
                <w:b/>
                <w:color w:val="FFFFFF" w:themeColor="background1"/>
                <w:sz w:val="16"/>
                <w:szCs w:val="16"/>
              </w:rPr>
              <w:t>N/A</w:t>
            </w:r>
          </w:p>
        </w:tc>
      </w:tr>
    </w:tbl>
    <w:p w14:paraId="2CB1B1E6" w14:textId="77777777" w:rsidR="00B92B1D" w:rsidRDefault="00B92B1D" w:rsidP="00B92B1D"/>
    <w:p w14:paraId="2C6813CE" w14:textId="673D2EAE" w:rsidR="00A43EC4" w:rsidRDefault="00A43EC4" w:rsidP="00A43EC4">
      <w:pPr>
        <w:rPr>
          <w:rFonts w:ascii="Verdana" w:hAnsi="Verdana"/>
          <w:szCs w:val="24"/>
        </w:rPr>
      </w:pPr>
      <w:r w:rsidRPr="00B62B9F">
        <w:t>In summary, the estimated $1,</w:t>
      </w:r>
      <w:r w:rsidR="00F456AD">
        <w:t>85</w:t>
      </w:r>
      <w:r w:rsidR="00EE50A5">
        <w:t>2</w:t>
      </w:r>
      <w:r>
        <w:t>,</w:t>
      </w:r>
      <w:r w:rsidR="00EE50A5">
        <w:t>975</w:t>
      </w:r>
      <w:r>
        <w:t>,</w:t>
      </w:r>
      <w:r w:rsidR="00EE50A5">
        <w:t>836</w:t>
      </w:r>
      <w:r w:rsidRPr="00B62B9F">
        <w:t xml:space="preserve"> deficiency is the amount needed to fully satisfy all </w:t>
      </w:r>
      <w:proofErr w:type="gramStart"/>
      <w:r w:rsidRPr="00B62B9F">
        <w:t>state</w:t>
      </w:r>
      <w:r w:rsidR="00D11063">
        <w:t>‑</w:t>
      </w:r>
      <w:r w:rsidRPr="00B62B9F">
        <w:t>mandated</w:t>
      </w:r>
      <w:proofErr w:type="gramEnd"/>
      <w:r w:rsidRPr="00B62B9F">
        <w:t xml:space="preserve"> program liabilities t</w:t>
      </w:r>
      <w:r>
        <w:t xml:space="preserve">o date. However, </w:t>
      </w:r>
      <w:r w:rsidR="00447325">
        <w:t xml:space="preserve">the </w:t>
      </w:r>
      <w:r>
        <w:t>$</w:t>
      </w:r>
      <w:r w:rsidR="00F456AD">
        <w:t>7</w:t>
      </w:r>
      <w:r w:rsidR="00EE50A5">
        <w:t>6</w:t>
      </w:r>
      <w:r w:rsidR="00F456AD">
        <w:t>,</w:t>
      </w:r>
      <w:r w:rsidR="00EE50A5">
        <w:t>644</w:t>
      </w:r>
      <w:r w:rsidR="00F456AD">
        <w:t>,</w:t>
      </w:r>
      <w:r w:rsidR="00EE50A5">
        <w:t>278</w:t>
      </w:r>
      <w:r w:rsidRPr="00B62B9F">
        <w:t xml:space="preserve"> appropriation balance (reflected on page 1 of the enclosed report) is from the Budget Acts of </w:t>
      </w:r>
      <w:r w:rsidRPr="00E1175A">
        <w:t>202</w:t>
      </w:r>
      <w:r w:rsidR="00BE186B">
        <w:t>3</w:t>
      </w:r>
      <w:r w:rsidRPr="00B62B9F">
        <w:rPr>
          <w:color w:val="FF0000"/>
        </w:rPr>
        <w:t xml:space="preserve"> </w:t>
      </w:r>
      <w:r w:rsidRPr="00B62B9F">
        <w:t xml:space="preserve">through </w:t>
      </w:r>
      <w:proofErr w:type="gramStart"/>
      <w:r w:rsidRPr="00B62B9F">
        <w:t>202</w:t>
      </w:r>
      <w:r w:rsidR="00BE186B">
        <w:t>5</w:t>
      </w:r>
      <w:r w:rsidRPr="00B62B9F">
        <w:t>, and</w:t>
      </w:r>
      <w:proofErr w:type="gramEnd"/>
      <w:r w:rsidRPr="00B62B9F">
        <w:t xml:space="preserve"> is the result of funds remaining after </w:t>
      </w:r>
      <w:proofErr w:type="gramStart"/>
      <w:r w:rsidRPr="00B62B9F">
        <w:t>recovered</w:t>
      </w:r>
      <w:proofErr w:type="gramEnd"/>
      <w:r w:rsidRPr="00B62B9F">
        <w:t xml:space="preserve"> receivables and fulfilled Budget Act provisions. As each Budget Act specifies the programs and fiscal years t</w:t>
      </w:r>
      <w:r>
        <w:t>hat may be paid, the $</w:t>
      </w:r>
      <w:r w:rsidR="00EE50A5">
        <w:t>76,644,278</w:t>
      </w:r>
      <w:r w:rsidRPr="00B62B9F">
        <w:t xml:space="preserve"> appropriation balance must be re-appropriated before it can be applied to the current outstanding balance of $1,</w:t>
      </w:r>
      <w:r w:rsidR="00BE186B">
        <w:t>929,620,114</w:t>
      </w:r>
      <w:r w:rsidRPr="00B62B9F">
        <w:t>.</w:t>
      </w:r>
    </w:p>
    <w:p w14:paraId="71661ED6" w14:textId="488384F8" w:rsidR="00447325" w:rsidRDefault="00447325">
      <w:pPr>
        <w:rPr>
          <w:rFonts w:ascii="Verdana" w:hAnsi="Verdana"/>
          <w:szCs w:val="24"/>
        </w:rPr>
      </w:pPr>
    </w:p>
    <w:p w14:paraId="335AE278" w14:textId="1CC4CB79" w:rsidR="00B92B1D" w:rsidRDefault="00B92B1D" w:rsidP="00B92B1D">
      <w:r>
        <w:t xml:space="preserve">If you have any questions regarding this correspondence and/or the report, please contact </w:t>
      </w:r>
      <w:r w:rsidR="002766A7">
        <w:t>Darryl Mar</w:t>
      </w:r>
      <w:r>
        <w:t>, Manager of the Local Reimbursements Section in our Local Government and Programs Services Division, by email at DMar@sco.ca.gov or by telephone at (916) 324-0256.</w:t>
      </w:r>
      <w:r w:rsidR="00447325">
        <w:t xml:space="preserve"> Thank you.</w:t>
      </w:r>
    </w:p>
    <w:p w14:paraId="40AEDCB3" w14:textId="77777777" w:rsidR="00B92B1D" w:rsidRDefault="00B92B1D" w:rsidP="00B92B1D"/>
    <w:p w14:paraId="0F55A755" w14:textId="77777777" w:rsidR="00B92B1D" w:rsidRDefault="00B92B1D" w:rsidP="00B92B1D">
      <w:r>
        <w:t>Sincerely,</w:t>
      </w:r>
    </w:p>
    <w:p w14:paraId="6401155C" w14:textId="77777777" w:rsidR="00B92B1D" w:rsidRDefault="00B92B1D" w:rsidP="00B92B1D"/>
    <w:p w14:paraId="5E7A34BB" w14:textId="71C60523" w:rsidR="004E1064" w:rsidRPr="004E1064" w:rsidRDefault="004E1064" w:rsidP="00B92B1D">
      <w:pPr>
        <w:rPr>
          <w:i/>
          <w:iCs/>
        </w:rPr>
      </w:pPr>
      <w:r>
        <w:rPr>
          <w:i/>
          <w:iCs/>
        </w:rPr>
        <w:t>Original signed by</w:t>
      </w:r>
    </w:p>
    <w:p w14:paraId="189D4E14" w14:textId="77777777" w:rsidR="00B92B1D" w:rsidRDefault="00B92B1D" w:rsidP="00B92B1D"/>
    <w:p w14:paraId="65C91F11" w14:textId="77777777" w:rsidR="00B92B1D" w:rsidRDefault="00B92B1D" w:rsidP="00B92B1D">
      <w:r>
        <w:t>Malia M. Cohen</w:t>
      </w:r>
    </w:p>
    <w:p w14:paraId="5BA64672" w14:textId="77777777" w:rsidR="000B2CFF" w:rsidRDefault="000B2CFF" w:rsidP="00B92B1D"/>
    <w:p w14:paraId="45D9F379" w14:textId="38778140" w:rsidR="00B92B1D" w:rsidRDefault="00B92B1D" w:rsidP="00B92B1D">
      <w:r>
        <w:t>Enclosure</w:t>
      </w:r>
      <w:r w:rsidR="000B2CFF">
        <w:t xml:space="preserve">: State-Mandated Program Cost Report </w:t>
      </w:r>
      <w:proofErr w:type="gramStart"/>
      <w:r w:rsidR="000B2CFF">
        <w:t>of</w:t>
      </w:r>
      <w:proofErr w:type="gramEnd"/>
      <w:r w:rsidR="000B2CFF">
        <w:t xml:space="preserve"> Unpaid Claims and Deficiencies</w:t>
      </w:r>
    </w:p>
    <w:p w14:paraId="555E33CF" w14:textId="77777777" w:rsidR="00B92B1D" w:rsidRDefault="00B92B1D" w:rsidP="00B92B1D"/>
    <w:p w14:paraId="19F677A6" w14:textId="69AEFC1D" w:rsidR="00B92B1D" w:rsidRDefault="00B92B1D" w:rsidP="00B92B1D">
      <w:pPr>
        <w:ind w:left="720" w:hanging="720"/>
      </w:pPr>
      <w:r>
        <w:lastRenderedPageBreak/>
        <w:t>Copy:</w:t>
      </w:r>
      <w:r>
        <w:tab/>
        <w:t>Erika Contreras, S</w:t>
      </w:r>
      <w:r w:rsidR="00654B2B">
        <w:t>ecretary of the S</w:t>
      </w:r>
      <w:r>
        <w:t>enate</w:t>
      </w:r>
      <w:r>
        <w:br/>
        <w:t xml:space="preserve">    </w:t>
      </w:r>
      <w:r w:rsidR="005110DC">
        <w:t>Office of the Secretary of the Senate</w:t>
      </w:r>
    </w:p>
    <w:p w14:paraId="1F58E0EA" w14:textId="1CF37D0D" w:rsidR="00B92B1D" w:rsidRDefault="00B92B1D" w:rsidP="00B92B1D">
      <w:pPr>
        <w:ind w:left="720"/>
      </w:pPr>
      <w:r>
        <w:t xml:space="preserve">Sue Parker, </w:t>
      </w:r>
      <w:r w:rsidR="005110DC">
        <w:t>Chief Clerk of the Assembly</w:t>
      </w:r>
    </w:p>
    <w:p w14:paraId="2FB94108" w14:textId="03529953" w:rsidR="00B92B1D" w:rsidRDefault="00B92B1D" w:rsidP="00B92B1D">
      <w:pPr>
        <w:ind w:left="720"/>
      </w:pPr>
      <w:r>
        <w:t xml:space="preserve">    </w:t>
      </w:r>
      <w:r w:rsidR="005110DC">
        <w:t>Office of the Chief Clerk of the Assembly</w:t>
      </w:r>
    </w:p>
    <w:p w14:paraId="7100A971" w14:textId="77777777" w:rsidR="00B92B1D" w:rsidRDefault="00B92B1D" w:rsidP="00B92B1D">
      <w:pPr>
        <w:ind w:firstLine="720"/>
      </w:pPr>
      <w:r>
        <w:t>Cara L. Jenkins, Legislative Counsel</w:t>
      </w:r>
    </w:p>
    <w:p w14:paraId="41715693" w14:textId="77777777" w:rsidR="00B92B1D" w:rsidRDefault="00B92B1D" w:rsidP="00B92B1D">
      <w:pPr>
        <w:ind w:firstLine="720"/>
      </w:pPr>
      <w:r>
        <w:t xml:space="preserve">    Office of Legislative Counsel</w:t>
      </w:r>
    </w:p>
    <w:p w14:paraId="34132F6D" w14:textId="478C3CCC" w:rsidR="00B92B1D" w:rsidRDefault="00B92B1D" w:rsidP="00B92B1D">
      <w:pPr>
        <w:ind w:firstLine="720"/>
      </w:pPr>
      <w:r>
        <w:t xml:space="preserve">Juliana </w:t>
      </w:r>
      <w:r w:rsidR="00BA6A1B">
        <w:t xml:space="preserve">F. </w:t>
      </w:r>
      <w:r>
        <w:t>Gmur, Executive Director</w:t>
      </w:r>
    </w:p>
    <w:p w14:paraId="5F0F4342" w14:textId="77777777" w:rsidR="00B92B1D" w:rsidRDefault="00B92B1D" w:rsidP="00B92B1D">
      <w:pPr>
        <w:ind w:firstLine="720"/>
      </w:pPr>
      <w:r>
        <w:t xml:space="preserve">    Commission on State Mandates</w:t>
      </w:r>
    </w:p>
    <w:p w14:paraId="43F87A05" w14:textId="4290B324" w:rsidR="00B92B1D" w:rsidRDefault="00B92B1D" w:rsidP="00B92B1D">
      <w:pPr>
        <w:ind w:left="720"/>
      </w:pPr>
      <w:r>
        <w:t>Hans Hemann, Consultant</w:t>
      </w:r>
    </w:p>
    <w:p w14:paraId="2E6DDD32" w14:textId="70465663" w:rsidR="00B92B1D" w:rsidRDefault="00B92B1D" w:rsidP="00B92B1D">
      <w:pPr>
        <w:ind w:left="720" w:firstLine="270"/>
      </w:pPr>
      <w:r>
        <w:t>Joint Legislative Budget Committee</w:t>
      </w:r>
    </w:p>
    <w:p w14:paraId="76AEB5FB" w14:textId="2D17B67B" w:rsidR="00603479" w:rsidRDefault="00603479" w:rsidP="00603479">
      <w:pPr>
        <w:ind w:left="720"/>
      </w:pPr>
      <w:r>
        <w:t>Christian Griffith, Chief Consultant</w:t>
      </w:r>
    </w:p>
    <w:p w14:paraId="27884AE8" w14:textId="2B6F6387" w:rsidR="00603479" w:rsidRDefault="00603479" w:rsidP="00603479">
      <w:pPr>
        <w:ind w:left="720" w:firstLine="270"/>
      </w:pPr>
      <w:r>
        <w:t>Assembly Committee on Budget</w:t>
      </w:r>
    </w:p>
    <w:p w14:paraId="109F8109" w14:textId="6CFF44B6" w:rsidR="00603479" w:rsidRDefault="00603479" w:rsidP="00603479">
      <w:pPr>
        <w:ind w:left="720"/>
      </w:pPr>
      <w:r>
        <w:t>Sally Lukenbill</w:t>
      </w:r>
      <w:r w:rsidR="005110DC">
        <w:t>, Program Budget Manager</w:t>
      </w:r>
    </w:p>
    <w:p w14:paraId="5225F941" w14:textId="555D0E83" w:rsidR="00603479" w:rsidRDefault="00603479" w:rsidP="00603479">
      <w:pPr>
        <w:ind w:left="720" w:firstLine="270"/>
      </w:pPr>
      <w:r>
        <w:t>Department of Finance</w:t>
      </w:r>
    </w:p>
    <w:p w14:paraId="42680F6C" w14:textId="17A41AA7" w:rsidR="00603479" w:rsidRDefault="00603479" w:rsidP="00603479">
      <w:pPr>
        <w:ind w:left="720"/>
      </w:pPr>
      <w:r>
        <w:t>Mary Halterman</w:t>
      </w:r>
      <w:r w:rsidR="005110DC">
        <w:t>, Assistant Program Budget Manager</w:t>
      </w:r>
    </w:p>
    <w:p w14:paraId="2D248584" w14:textId="77777777" w:rsidR="00603479" w:rsidRDefault="00603479" w:rsidP="00603479">
      <w:pPr>
        <w:ind w:left="720" w:firstLine="270"/>
      </w:pPr>
      <w:r>
        <w:t>Department of Finance</w:t>
      </w:r>
    </w:p>
    <w:p w14:paraId="78E7DCBF" w14:textId="77777777" w:rsidR="001741D3" w:rsidRPr="005110DC" w:rsidRDefault="001741D3" w:rsidP="001741D3">
      <w:pPr>
        <w:ind w:left="720"/>
        <w:rPr>
          <w:szCs w:val="24"/>
        </w:rPr>
      </w:pPr>
      <w:r w:rsidRPr="005110DC">
        <w:rPr>
          <w:szCs w:val="24"/>
        </w:rPr>
        <w:t>Edgar Cabral, Deputy Legislative Analyst</w:t>
      </w:r>
    </w:p>
    <w:p w14:paraId="720C8FB5" w14:textId="77777777" w:rsidR="001741D3" w:rsidRPr="00FE0E14" w:rsidRDefault="001741D3" w:rsidP="001741D3">
      <w:pPr>
        <w:ind w:left="720" w:firstLine="270"/>
      </w:pPr>
      <w:r w:rsidRPr="00FE0E14">
        <w:t>Legislative Analyst’s Office</w:t>
      </w:r>
    </w:p>
    <w:p w14:paraId="39DBFC07" w14:textId="2298C23B" w:rsidR="00B92B1D" w:rsidRPr="00FE0E14" w:rsidRDefault="00B92B1D" w:rsidP="00B92B1D">
      <w:pPr>
        <w:ind w:firstLine="720"/>
        <w:rPr>
          <w:szCs w:val="24"/>
        </w:rPr>
      </w:pPr>
      <w:r w:rsidRPr="00FE0E14">
        <w:rPr>
          <w:szCs w:val="24"/>
        </w:rPr>
        <w:t>Ginni Bella Navarre, Deputy Legislative Analyst</w:t>
      </w:r>
    </w:p>
    <w:p w14:paraId="47607A19" w14:textId="64C5115E" w:rsidR="00B92B1D" w:rsidRPr="00FE0E14" w:rsidRDefault="00B92B1D" w:rsidP="00B92B1D">
      <w:pPr>
        <w:ind w:firstLine="990"/>
        <w:rPr>
          <w:szCs w:val="24"/>
        </w:rPr>
      </w:pPr>
      <w:r w:rsidRPr="00FE0E14">
        <w:rPr>
          <w:szCs w:val="24"/>
        </w:rPr>
        <w:t>Legislative Analyst’s Office</w:t>
      </w:r>
    </w:p>
    <w:p w14:paraId="12E7F26B" w14:textId="77777777" w:rsidR="001741D3" w:rsidRPr="00FE0E14" w:rsidRDefault="001741D3" w:rsidP="001741D3">
      <w:pPr>
        <w:ind w:left="720"/>
        <w:rPr>
          <w:szCs w:val="24"/>
        </w:rPr>
      </w:pPr>
      <w:r w:rsidRPr="00FE0E14">
        <w:rPr>
          <w:szCs w:val="24"/>
        </w:rPr>
        <w:t>Jennifer Pacella, Deputy Legislative Analyst</w:t>
      </w:r>
    </w:p>
    <w:p w14:paraId="674BAB11" w14:textId="77777777" w:rsidR="001741D3" w:rsidRPr="00FE0E14" w:rsidRDefault="001741D3" w:rsidP="001741D3">
      <w:pPr>
        <w:ind w:left="720" w:firstLine="270"/>
        <w:rPr>
          <w:szCs w:val="24"/>
        </w:rPr>
      </w:pPr>
      <w:r w:rsidRPr="00FE0E14">
        <w:rPr>
          <w:szCs w:val="24"/>
        </w:rPr>
        <w:t>Legislative Analyst’s Office</w:t>
      </w:r>
    </w:p>
    <w:p w14:paraId="2B245AEE" w14:textId="77777777" w:rsidR="00DB439B" w:rsidRPr="00FE0E14" w:rsidRDefault="00DB439B" w:rsidP="00DB439B">
      <w:pPr>
        <w:ind w:left="720"/>
        <w:rPr>
          <w:szCs w:val="24"/>
        </w:rPr>
      </w:pPr>
      <w:r w:rsidRPr="00FE0E14">
        <w:rPr>
          <w:szCs w:val="24"/>
        </w:rPr>
        <w:t>Lisa Qing, Principal Fiscal and Policy Analyst</w:t>
      </w:r>
    </w:p>
    <w:p w14:paraId="2CC12F09" w14:textId="77777777" w:rsidR="00DB439B" w:rsidRPr="00FE0E14" w:rsidRDefault="00DB439B" w:rsidP="00DB439B">
      <w:pPr>
        <w:ind w:left="720" w:firstLine="270"/>
        <w:rPr>
          <w:szCs w:val="24"/>
        </w:rPr>
      </w:pPr>
      <w:r w:rsidRPr="00FE0E14">
        <w:rPr>
          <w:szCs w:val="24"/>
        </w:rPr>
        <w:t>Legislative Analyst’s Office</w:t>
      </w:r>
    </w:p>
    <w:p w14:paraId="75565103" w14:textId="451B1C86" w:rsidR="005110DC" w:rsidRPr="00FE0E14" w:rsidRDefault="005110DC" w:rsidP="005110DC">
      <w:pPr>
        <w:ind w:firstLine="720"/>
        <w:rPr>
          <w:szCs w:val="24"/>
        </w:rPr>
      </w:pPr>
      <w:r w:rsidRPr="00FE0E14">
        <w:rPr>
          <w:szCs w:val="24"/>
        </w:rPr>
        <w:t>Paul Steenhausen, Principal Fiscal and Policy Analyst</w:t>
      </w:r>
    </w:p>
    <w:p w14:paraId="71D33A30" w14:textId="77777777" w:rsidR="005110DC" w:rsidRPr="00FE0E14" w:rsidRDefault="005110DC" w:rsidP="005110DC">
      <w:pPr>
        <w:ind w:left="720" w:firstLine="270"/>
        <w:rPr>
          <w:szCs w:val="24"/>
        </w:rPr>
      </w:pPr>
      <w:r w:rsidRPr="00FE0E14">
        <w:rPr>
          <w:szCs w:val="24"/>
        </w:rPr>
        <w:t xml:space="preserve">Legislative Analyst’s Office </w:t>
      </w:r>
    </w:p>
    <w:p w14:paraId="3473508F" w14:textId="1C92C2E8" w:rsidR="00B92B1D" w:rsidRPr="00FE0E14" w:rsidRDefault="00015DF5" w:rsidP="00015DF5">
      <w:pPr>
        <w:ind w:left="720"/>
      </w:pPr>
      <w:r w:rsidRPr="00FE0E14">
        <w:t>Michael Alferes, Senior Fiscal and Policy Analyst</w:t>
      </w:r>
    </w:p>
    <w:p w14:paraId="116344AA" w14:textId="0046D12C" w:rsidR="00015DF5" w:rsidRPr="00FE0E14" w:rsidRDefault="00015DF5" w:rsidP="00015DF5">
      <w:pPr>
        <w:ind w:left="720" w:firstLine="270"/>
      </w:pPr>
      <w:r w:rsidRPr="00FE0E14">
        <w:t>Legislative Analyst’s Office</w:t>
      </w:r>
    </w:p>
    <w:p w14:paraId="6816E2A7" w14:textId="77777777" w:rsidR="00603479" w:rsidRPr="00FE0E14" w:rsidRDefault="00603479" w:rsidP="00603479">
      <w:pPr>
        <w:ind w:firstLine="720"/>
      </w:pPr>
      <w:r w:rsidRPr="00FE0E14">
        <w:t>Cathy Leal, Chief Operating Officer</w:t>
      </w:r>
    </w:p>
    <w:p w14:paraId="51020572" w14:textId="77777777" w:rsidR="00603479" w:rsidRPr="00FE0E14" w:rsidRDefault="00603479" w:rsidP="00603479">
      <w:pPr>
        <w:ind w:left="270" w:firstLine="720"/>
      </w:pPr>
      <w:r w:rsidRPr="00FE0E14">
        <w:t>State Controller's Office</w:t>
      </w:r>
    </w:p>
    <w:p w14:paraId="5597CC04" w14:textId="77777777" w:rsidR="00603479" w:rsidRPr="00FE0E14" w:rsidRDefault="00603479" w:rsidP="00603479">
      <w:pPr>
        <w:ind w:firstLine="720"/>
      </w:pPr>
      <w:r w:rsidRPr="00FE0E14">
        <w:t>Ryan Seeley, Chief Counsel</w:t>
      </w:r>
    </w:p>
    <w:p w14:paraId="3B7A9AFB" w14:textId="77777777" w:rsidR="00603479" w:rsidRPr="00FE0E14" w:rsidRDefault="00603479" w:rsidP="00603479">
      <w:pPr>
        <w:ind w:left="270" w:firstLine="720"/>
      </w:pPr>
      <w:r w:rsidRPr="00FE0E14">
        <w:t>State Controller's Office</w:t>
      </w:r>
    </w:p>
    <w:p w14:paraId="69986DBE" w14:textId="77777777" w:rsidR="00603479" w:rsidRPr="00FE0E14" w:rsidRDefault="00603479" w:rsidP="00603479">
      <w:pPr>
        <w:ind w:firstLine="720"/>
      </w:pPr>
      <w:r w:rsidRPr="00FE0E14">
        <w:t>Deborah Gallegos, Deputy Controller</w:t>
      </w:r>
    </w:p>
    <w:p w14:paraId="17B6F4B5" w14:textId="5D84621F" w:rsidR="00603479" w:rsidRPr="00FE0E14" w:rsidRDefault="00603479" w:rsidP="00603479">
      <w:pPr>
        <w:ind w:firstLine="990"/>
      </w:pPr>
      <w:r w:rsidRPr="00FE0E14">
        <w:t>State Controller’s Office</w:t>
      </w:r>
    </w:p>
    <w:p w14:paraId="60D67FB2" w14:textId="09406A70" w:rsidR="00603479" w:rsidRPr="00FE0E14" w:rsidRDefault="00603479" w:rsidP="00603479">
      <w:pPr>
        <w:ind w:firstLine="720"/>
      </w:pPr>
      <w:r w:rsidRPr="00FE0E14">
        <w:t xml:space="preserve">Lisa Kurokawa, </w:t>
      </w:r>
      <w:r w:rsidR="00BA6A1B" w:rsidRPr="00FE0E14">
        <w:t xml:space="preserve">Compliance Audits </w:t>
      </w:r>
      <w:r w:rsidRPr="00FE0E14">
        <w:t>Bureau Chief</w:t>
      </w:r>
    </w:p>
    <w:p w14:paraId="1FEDB57E" w14:textId="61C4F5F6" w:rsidR="00603479" w:rsidRDefault="00603479" w:rsidP="00603479">
      <w:pPr>
        <w:ind w:firstLine="720"/>
      </w:pPr>
      <w:r w:rsidRPr="00FE0E14">
        <w:t xml:space="preserve">    State Controller's Office</w:t>
      </w:r>
    </w:p>
    <w:sectPr w:rsidR="00603479" w:rsidSect="00F029CB">
      <w:headerReference w:type="default" r:id="rId8"/>
      <w:headerReference w:type="first" r:id="rId9"/>
      <w:footerReference w:type="first" r:id="rId10"/>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3053B" w14:textId="77777777" w:rsidR="004330EB" w:rsidRDefault="004330EB">
      <w:r>
        <w:separator/>
      </w:r>
    </w:p>
  </w:endnote>
  <w:endnote w:type="continuationSeparator" w:id="0">
    <w:p w14:paraId="4944BAD2" w14:textId="77777777" w:rsidR="004330EB" w:rsidRDefault="00433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FA29F" w14:textId="77777777" w:rsidR="002525CB" w:rsidRPr="00A060B1" w:rsidRDefault="002525CB" w:rsidP="002525CB">
    <w:pPr>
      <w:pStyle w:val="Footer"/>
      <w:rPr>
        <w:rFonts w:ascii="Century Gothic" w:hAnsi="Century Gothic" w:cs="Arial"/>
        <w:color w:val="001489"/>
        <w:sz w:val="16"/>
        <w:szCs w:val="16"/>
      </w:rPr>
    </w:pPr>
    <w:r w:rsidRPr="00A060B1">
      <w:rPr>
        <w:rFonts w:ascii="Century Gothic" w:hAnsi="Century Gothic" w:cs="Arial"/>
        <w:color w:val="001489"/>
        <w:sz w:val="16"/>
        <w:szCs w:val="16"/>
      </w:rPr>
      <w:t xml:space="preserve">300 Capitol Mall, Suite 1850, Sacramento, CA 95814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P.O. Box 942850, Sacramento, CA 94250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w:t>
    </w:r>
    <w:r>
      <w:rPr>
        <w:rFonts w:ascii="Century Gothic" w:hAnsi="Century Gothic" w:cs="Arial"/>
        <w:color w:val="001489"/>
        <w:sz w:val="16"/>
        <w:szCs w:val="16"/>
      </w:rPr>
      <w:t>Fax: 916.322.</w:t>
    </w:r>
    <w:r w:rsidRPr="00A060B1">
      <w:rPr>
        <w:rFonts w:ascii="Century Gothic" w:hAnsi="Century Gothic" w:cs="Arial"/>
        <w:color w:val="001489"/>
        <w:sz w:val="16"/>
        <w:szCs w:val="16"/>
      </w:rPr>
      <w:t>4404</w:t>
    </w:r>
  </w:p>
  <w:p w14:paraId="7FEE8F04" w14:textId="77777777" w:rsidR="00986B6F" w:rsidRPr="002525CB" w:rsidRDefault="002525CB" w:rsidP="002525CB">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856B5" w14:textId="77777777" w:rsidR="004330EB" w:rsidRDefault="004330EB">
      <w:r>
        <w:separator/>
      </w:r>
    </w:p>
  </w:footnote>
  <w:footnote w:type="continuationSeparator" w:id="0">
    <w:p w14:paraId="34A8B953" w14:textId="77777777" w:rsidR="004330EB" w:rsidRDefault="004330EB">
      <w:r>
        <w:continuationSeparator/>
      </w:r>
    </w:p>
  </w:footnote>
  <w:footnote w:id="1">
    <w:p w14:paraId="46E64C66" w14:textId="371ECFB0" w:rsidR="002B493F" w:rsidRDefault="002B493F" w:rsidP="00B92B1D">
      <w:pPr>
        <w:pStyle w:val="FootnoteText"/>
      </w:pPr>
      <w:r>
        <w:rPr>
          <w:rStyle w:val="FootnoteReference"/>
        </w:rPr>
        <w:footnoteRef/>
      </w:r>
      <w:r>
        <w:t xml:space="preserve"> </w:t>
      </w:r>
      <w:r w:rsidRPr="00A43EC4">
        <w:rPr>
          <w:sz w:val="18"/>
          <w:szCs w:val="18"/>
        </w:rPr>
        <w:t>Appropriations as of April 1, 202</w:t>
      </w:r>
      <w:r w:rsidR="00A43EC4" w:rsidRPr="00A43EC4">
        <w:rPr>
          <w:sz w:val="18"/>
          <w:szCs w:val="18"/>
        </w:rPr>
        <w:t>5</w:t>
      </w:r>
      <w:r w:rsidRPr="00A43EC4">
        <w:rPr>
          <w:sz w:val="18"/>
          <w:szCs w:val="18"/>
        </w:rPr>
        <w:t>, except Budget Act of 202</w:t>
      </w:r>
      <w:r w:rsidR="00A43EC4" w:rsidRPr="00A43EC4">
        <w:rPr>
          <w:sz w:val="18"/>
          <w:szCs w:val="18"/>
        </w:rPr>
        <w:t>5</w:t>
      </w:r>
      <w:r w:rsidRPr="00A43EC4">
        <w:rPr>
          <w:sz w:val="18"/>
          <w:szCs w:val="18"/>
        </w:rPr>
        <w:t xml:space="preserve"> appropriations are as of July 1, 202</w:t>
      </w:r>
      <w:r w:rsidR="00A43EC4" w:rsidRPr="00A43EC4">
        <w:rPr>
          <w:sz w:val="18"/>
          <w:szCs w:val="18"/>
        </w:rPr>
        <w:t>5</w:t>
      </w:r>
      <w:r w:rsidRPr="00A43EC4">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3EFC" w14:textId="2DDF5CAF" w:rsidR="002B493F" w:rsidRDefault="002B493F" w:rsidP="002B493F">
    <w:pPr>
      <w:pStyle w:val="Header"/>
      <w:tabs>
        <w:tab w:val="center" w:pos="4770"/>
        <w:tab w:val="right" w:pos="9540"/>
      </w:tabs>
      <w:rPr>
        <w:rStyle w:val="PageNumber"/>
        <w:rFonts w:ascii="Times New Roman" w:hAnsi="Times New Roman"/>
      </w:rPr>
    </w:pPr>
    <w:r w:rsidRPr="002B493F">
      <w:rPr>
        <w:rStyle w:val="PageNumber"/>
        <w:rFonts w:ascii="Times New Roman" w:hAnsi="Times New Roman"/>
      </w:rPr>
      <w:t xml:space="preserve">The Honorable </w:t>
    </w:r>
    <w:r w:rsidR="00EC01B3">
      <w:rPr>
        <w:rStyle w:val="PageNumber"/>
        <w:rFonts w:ascii="Times New Roman" w:hAnsi="Times New Roman"/>
      </w:rPr>
      <w:t>John Laird</w:t>
    </w:r>
    <w:r w:rsidR="00447325">
      <w:rPr>
        <w:rStyle w:val="PageNumber"/>
        <w:rFonts w:ascii="Times New Roman" w:hAnsi="Times New Roman"/>
      </w:rPr>
      <w:t xml:space="preserve">, </w:t>
    </w:r>
    <w:r w:rsidRPr="002B493F">
      <w:rPr>
        <w:rStyle w:val="PageNumber"/>
        <w:rFonts w:ascii="Times New Roman" w:hAnsi="Times New Roman"/>
      </w:rPr>
      <w:t>The Honorable Jesse Gabriel</w:t>
    </w:r>
    <w:r w:rsidR="002766A7">
      <w:rPr>
        <w:rStyle w:val="PageNumber"/>
        <w:rFonts w:ascii="Times New Roman" w:hAnsi="Times New Roman"/>
      </w:rPr>
      <w:t>, and</w:t>
    </w:r>
    <w:r w:rsidR="00E10783">
      <w:rPr>
        <w:rStyle w:val="PageNumber"/>
        <w:rFonts w:ascii="Times New Roman" w:hAnsi="Times New Roman"/>
      </w:rPr>
      <w:t xml:space="preserve"> Mr. </w:t>
    </w:r>
    <w:r w:rsidRPr="002B493F">
      <w:rPr>
        <w:rStyle w:val="PageNumber"/>
        <w:rFonts w:ascii="Times New Roman" w:hAnsi="Times New Roman"/>
      </w:rPr>
      <w:t>Joe Stephenshaw</w:t>
    </w:r>
  </w:p>
  <w:p w14:paraId="3201925F" w14:textId="78C69C4A" w:rsidR="004955B8" w:rsidRPr="002B493F" w:rsidRDefault="002B493F" w:rsidP="002B493F">
    <w:pPr>
      <w:pStyle w:val="Header"/>
      <w:tabs>
        <w:tab w:val="center" w:pos="4770"/>
        <w:tab w:val="right" w:pos="9540"/>
      </w:tabs>
      <w:rPr>
        <w:rStyle w:val="PageNumber"/>
        <w:rFonts w:ascii="Times New Roman" w:hAnsi="Times New Roman"/>
      </w:rPr>
    </w:pPr>
    <w:r>
      <w:rPr>
        <w:rStyle w:val="PageNumber"/>
        <w:rFonts w:ascii="Times New Roman" w:hAnsi="Times New Roman"/>
      </w:rPr>
      <w:t>April 30, 2026</w:t>
    </w:r>
  </w:p>
  <w:p w14:paraId="01590980" w14:textId="77777777" w:rsidR="004955B8" w:rsidRPr="00F848FE" w:rsidRDefault="00A3522E" w:rsidP="004955B8">
    <w:pPr>
      <w:pStyle w:val="Header"/>
      <w:tabs>
        <w:tab w:val="center" w:pos="4770"/>
        <w:tab w:val="right" w:pos="9540"/>
      </w:tabs>
      <w:rPr>
        <w:rStyle w:val="PageNumber"/>
        <w:rFonts w:ascii="Times New Roman" w:hAnsi="Times New Roman"/>
      </w:rPr>
    </w:pPr>
    <w:r w:rsidRPr="00F848FE">
      <w:rPr>
        <w:rStyle w:val="PageNumber"/>
        <w:rFonts w:ascii="Times New Roman" w:hAnsi="Times New Roman"/>
      </w:rPr>
      <w:t xml:space="preserve">Page </w:t>
    </w:r>
    <w:r w:rsidRPr="00F848FE">
      <w:rPr>
        <w:rStyle w:val="PageNumber"/>
        <w:rFonts w:ascii="Times New Roman" w:hAnsi="Times New Roman"/>
      </w:rPr>
      <w:fldChar w:fldCharType="begin"/>
    </w:r>
    <w:r w:rsidRPr="00F848FE">
      <w:rPr>
        <w:rStyle w:val="PageNumber"/>
        <w:rFonts w:ascii="Times New Roman" w:hAnsi="Times New Roman"/>
      </w:rPr>
      <w:instrText xml:space="preserve"> PAGE  \* Arabic  \* MERGEFORMAT </w:instrText>
    </w:r>
    <w:r w:rsidRPr="00F848FE">
      <w:rPr>
        <w:rStyle w:val="PageNumber"/>
        <w:rFonts w:ascii="Times New Roman" w:hAnsi="Times New Roman"/>
      </w:rPr>
      <w:fldChar w:fldCharType="separate"/>
    </w:r>
    <w:r w:rsidR="00841C9A" w:rsidRPr="00F848FE">
      <w:rPr>
        <w:rStyle w:val="PageNumber"/>
        <w:rFonts w:ascii="Times New Roman" w:hAnsi="Times New Roman"/>
        <w:noProof/>
      </w:rPr>
      <w:t>2</w:t>
    </w:r>
    <w:r w:rsidRPr="00F848FE">
      <w:rPr>
        <w:rStyle w:val="PageNumber"/>
        <w:rFonts w:ascii="Times New Roman" w:hAnsi="Times New Roman"/>
      </w:rPr>
      <w:fldChar w:fldCharType="end"/>
    </w:r>
    <w:r w:rsidRPr="00F848FE">
      <w:rPr>
        <w:rStyle w:val="PageNumber"/>
        <w:rFonts w:ascii="Times New Roman" w:hAnsi="Times New Roman"/>
      </w:rPr>
      <w:t xml:space="preserve"> of </w:t>
    </w:r>
    <w:r w:rsidRPr="00F848FE">
      <w:rPr>
        <w:rStyle w:val="PageNumber"/>
        <w:rFonts w:ascii="Times New Roman" w:hAnsi="Times New Roman"/>
      </w:rPr>
      <w:fldChar w:fldCharType="begin"/>
    </w:r>
    <w:r w:rsidRPr="00F848FE">
      <w:rPr>
        <w:rStyle w:val="PageNumber"/>
        <w:rFonts w:ascii="Times New Roman" w:hAnsi="Times New Roman"/>
      </w:rPr>
      <w:instrText xml:space="preserve"> NUMPAGES  \* Arabic  \* MERGEFORMAT </w:instrText>
    </w:r>
    <w:r w:rsidRPr="00F848FE">
      <w:rPr>
        <w:rStyle w:val="PageNumber"/>
        <w:rFonts w:ascii="Times New Roman" w:hAnsi="Times New Roman"/>
      </w:rPr>
      <w:fldChar w:fldCharType="separate"/>
    </w:r>
    <w:r w:rsidR="00841C9A" w:rsidRPr="00F848FE">
      <w:rPr>
        <w:rStyle w:val="PageNumber"/>
        <w:rFonts w:ascii="Times New Roman" w:hAnsi="Times New Roman"/>
        <w:noProof/>
      </w:rPr>
      <w:t>2</w:t>
    </w:r>
    <w:r w:rsidRPr="00F848FE">
      <w:rPr>
        <w:rStyle w:val="PageNumber"/>
        <w:rFonts w:ascii="Times New Roman" w:hAnsi="Times New Roman"/>
      </w:rPr>
      <w:fldChar w:fldCharType="end"/>
    </w:r>
  </w:p>
  <w:p w14:paraId="4FCE35D0" w14:textId="77777777"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30D2"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723A15A0" wp14:editId="395C8CB8">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04F5B698"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480579897">
    <w:abstractNumId w:val="6"/>
  </w:num>
  <w:num w:numId="2" w16cid:durableId="830831808">
    <w:abstractNumId w:val="6"/>
  </w:num>
  <w:num w:numId="3" w16cid:durableId="930892078">
    <w:abstractNumId w:val="5"/>
  </w:num>
  <w:num w:numId="4" w16cid:durableId="87119266">
    <w:abstractNumId w:val="5"/>
  </w:num>
  <w:num w:numId="5" w16cid:durableId="862206605">
    <w:abstractNumId w:val="5"/>
  </w:num>
  <w:num w:numId="6" w16cid:durableId="656693275">
    <w:abstractNumId w:val="3"/>
  </w:num>
  <w:num w:numId="7" w16cid:durableId="31417525">
    <w:abstractNumId w:val="3"/>
  </w:num>
  <w:num w:numId="8" w16cid:durableId="1191064169">
    <w:abstractNumId w:val="4"/>
  </w:num>
  <w:num w:numId="9" w16cid:durableId="173767905">
    <w:abstractNumId w:val="4"/>
  </w:num>
  <w:num w:numId="10" w16cid:durableId="1860968143">
    <w:abstractNumId w:val="4"/>
  </w:num>
  <w:num w:numId="11" w16cid:durableId="1270895570">
    <w:abstractNumId w:val="3"/>
  </w:num>
  <w:num w:numId="12" w16cid:durableId="1906720768">
    <w:abstractNumId w:val="3"/>
  </w:num>
  <w:num w:numId="13" w16cid:durableId="1099064792">
    <w:abstractNumId w:val="2"/>
  </w:num>
  <w:num w:numId="14" w16cid:durableId="1056470541">
    <w:abstractNumId w:val="2"/>
  </w:num>
  <w:num w:numId="15" w16cid:durableId="808549906">
    <w:abstractNumId w:val="2"/>
  </w:num>
  <w:num w:numId="16" w16cid:durableId="344673649">
    <w:abstractNumId w:val="0"/>
  </w:num>
  <w:num w:numId="17" w16cid:durableId="524103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0EB"/>
    <w:rsid w:val="00000794"/>
    <w:rsid w:val="00010707"/>
    <w:rsid w:val="00015DF5"/>
    <w:rsid w:val="00036F98"/>
    <w:rsid w:val="00060CB3"/>
    <w:rsid w:val="000704CA"/>
    <w:rsid w:val="000908BF"/>
    <w:rsid w:val="00093F26"/>
    <w:rsid w:val="000B0988"/>
    <w:rsid w:val="000B2CFF"/>
    <w:rsid w:val="000C7AB7"/>
    <w:rsid w:val="00104226"/>
    <w:rsid w:val="00161C8C"/>
    <w:rsid w:val="001741D3"/>
    <w:rsid w:val="00192E4E"/>
    <w:rsid w:val="001969E5"/>
    <w:rsid w:val="001C1BA5"/>
    <w:rsid w:val="002525CB"/>
    <w:rsid w:val="002527C9"/>
    <w:rsid w:val="00271807"/>
    <w:rsid w:val="002766A7"/>
    <w:rsid w:val="002943FE"/>
    <w:rsid w:val="002970F6"/>
    <w:rsid w:val="002B493F"/>
    <w:rsid w:val="002D27B0"/>
    <w:rsid w:val="00324AFE"/>
    <w:rsid w:val="003512E1"/>
    <w:rsid w:val="003517CE"/>
    <w:rsid w:val="00356CB8"/>
    <w:rsid w:val="003602B1"/>
    <w:rsid w:val="003A4762"/>
    <w:rsid w:val="003B14E3"/>
    <w:rsid w:val="003C3A0B"/>
    <w:rsid w:val="004330EB"/>
    <w:rsid w:val="00447325"/>
    <w:rsid w:val="004530FD"/>
    <w:rsid w:val="004941AB"/>
    <w:rsid w:val="004955B8"/>
    <w:rsid w:val="0049754A"/>
    <w:rsid w:val="004A2B1E"/>
    <w:rsid w:val="004A78AC"/>
    <w:rsid w:val="004B402A"/>
    <w:rsid w:val="004C246D"/>
    <w:rsid w:val="004E1064"/>
    <w:rsid w:val="004E3C67"/>
    <w:rsid w:val="004E5D70"/>
    <w:rsid w:val="004F195E"/>
    <w:rsid w:val="005110DC"/>
    <w:rsid w:val="00583DB1"/>
    <w:rsid w:val="00584399"/>
    <w:rsid w:val="005B1A23"/>
    <w:rsid w:val="005B3C06"/>
    <w:rsid w:val="005E2AFD"/>
    <w:rsid w:val="005F7F46"/>
    <w:rsid w:val="00603479"/>
    <w:rsid w:val="00622299"/>
    <w:rsid w:val="00630D4D"/>
    <w:rsid w:val="0064515F"/>
    <w:rsid w:val="00654B2B"/>
    <w:rsid w:val="00667318"/>
    <w:rsid w:val="006D68BE"/>
    <w:rsid w:val="007374A8"/>
    <w:rsid w:val="00740893"/>
    <w:rsid w:val="007A7C6D"/>
    <w:rsid w:val="007D415D"/>
    <w:rsid w:val="007D6D9B"/>
    <w:rsid w:val="007F49B7"/>
    <w:rsid w:val="0080034C"/>
    <w:rsid w:val="0080436A"/>
    <w:rsid w:val="00827A06"/>
    <w:rsid w:val="008417F2"/>
    <w:rsid w:val="00841C9A"/>
    <w:rsid w:val="00842149"/>
    <w:rsid w:val="00845599"/>
    <w:rsid w:val="00871AF5"/>
    <w:rsid w:val="008908B4"/>
    <w:rsid w:val="008E3164"/>
    <w:rsid w:val="0095467B"/>
    <w:rsid w:val="00986B6F"/>
    <w:rsid w:val="009903DD"/>
    <w:rsid w:val="009B33DA"/>
    <w:rsid w:val="009E3608"/>
    <w:rsid w:val="00A01F46"/>
    <w:rsid w:val="00A060B1"/>
    <w:rsid w:val="00A322A9"/>
    <w:rsid w:val="00A3522E"/>
    <w:rsid w:val="00A3753F"/>
    <w:rsid w:val="00A43EC4"/>
    <w:rsid w:val="00A511E8"/>
    <w:rsid w:val="00A80BC4"/>
    <w:rsid w:val="00A90D35"/>
    <w:rsid w:val="00AC4ABB"/>
    <w:rsid w:val="00AD0010"/>
    <w:rsid w:val="00AE4599"/>
    <w:rsid w:val="00AE4EC3"/>
    <w:rsid w:val="00AE7905"/>
    <w:rsid w:val="00B20DD1"/>
    <w:rsid w:val="00B21A31"/>
    <w:rsid w:val="00B25A9F"/>
    <w:rsid w:val="00B41BEE"/>
    <w:rsid w:val="00B42903"/>
    <w:rsid w:val="00B778B1"/>
    <w:rsid w:val="00B92B1D"/>
    <w:rsid w:val="00BA6A1B"/>
    <w:rsid w:val="00BE186B"/>
    <w:rsid w:val="00BF3511"/>
    <w:rsid w:val="00C147CE"/>
    <w:rsid w:val="00C2379B"/>
    <w:rsid w:val="00C23EE9"/>
    <w:rsid w:val="00C65804"/>
    <w:rsid w:val="00C732FD"/>
    <w:rsid w:val="00C9505A"/>
    <w:rsid w:val="00D11063"/>
    <w:rsid w:val="00D51513"/>
    <w:rsid w:val="00D578E6"/>
    <w:rsid w:val="00D75E3A"/>
    <w:rsid w:val="00DA08C8"/>
    <w:rsid w:val="00DB439B"/>
    <w:rsid w:val="00DC61DA"/>
    <w:rsid w:val="00DC6E52"/>
    <w:rsid w:val="00DE72B6"/>
    <w:rsid w:val="00E01A6F"/>
    <w:rsid w:val="00E026D1"/>
    <w:rsid w:val="00E10783"/>
    <w:rsid w:val="00E3101D"/>
    <w:rsid w:val="00E51255"/>
    <w:rsid w:val="00E67300"/>
    <w:rsid w:val="00E8753E"/>
    <w:rsid w:val="00E91605"/>
    <w:rsid w:val="00E938FA"/>
    <w:rsid w:val="00E97387"/>
    <w:rsid w:val="00EA06BE"/>
    <w:rsid w:val="00EA1914"/>
    <w:rsid w:val="00EC01B3"/>
    <w:rsid w:val="00ED3F55"/>
    <w:rsid w:val="00EE0E1C"/>
    <w:rsid w:val="00EE50A5"/>
    <w:rsid w:val="00F029CB"/>
    <w:rsid w:val="00F456AD"/>
    <w:rsid w:val="00F848FE"/>
    <w:rsid w:val="00FB6079"/>
    <w:rsid w:val="00FC0CA2"/>
    <w:rsid w:val="00FD0614"/>
    <w:rsid w:val="00FD2D1F"/>
    <w:rsid w:val="00FE0E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0DD26"/>
  <w15:docId w15:val="{CAEDF565-148F-4257-A827-AFAF4804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link w:val="HeaderChar"/>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FootnoteText">
    <w:name w:val="footnote text"/>
    <w:basedOn w:val="Normal"/>
    <w:link w:val="FootnoteTextChar"/>
    <w:semiHidden/>
    <w:unhideWhenUsed/>
    <w:rsid w:val="00B92B1D"/>
    <w:rPr>
      <w:sz w:val="20"/>
    </w:rPr>
  </w:style>
  <w:style w:type="character" w:customStyle="1" w:styleId="FootnoteTextChar">
    <w:name w:val="Footnote Text Char"/>
    <w:basedOn w:val="DefaultParagraphFont"/>
    <w:link w:val="FootnoteText"/>
    <w:semiHidden/>
    <w:rsid w:val="00B92B1D"/>
    <w:rPr>
      <w:sz w:val="20"/>
    </w:rPr>
  </w:style>
  <w:style w:type="character" w:styleId="FootnoteReference">
    <w:name w:val="footnote reference"/>
    <w:basedOn w:val="DefaultParagraphFont"/>
    <w:uiPriority w:val="99"/>
    <w:semiHidden/>
    <w:unhideWhenUsed/>
    <w:rsid w:val="00B92B1D"/>
    <w:rPr>
      <w:vertAlign w:val="superscript"/>
    </w:rPr>
  </w:style>
  <w:style w:type="character" w:styleId="CommentReference">
    <w:name w:val="annotation reference"/>
    <w:basedOn w:val="DefaultParagraphFont"/>
    <w:semiHidden/>
    <w:unhideWhenUsed/>
    <w:rsid w:val="00B92B1D"/>
    <w:rPr>
      <w:sz w:val="16"/>
      <w:szCs w:val="16"/>
    </w:rPr>
  </w:style>
  <w:style w:type="table" w:styleId="TableGrid">
    <w:name w:val="Table Grid"/>
    <w:basedOn w:val="TableNormal"/>
    <w:rsid w:val="00B92B1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2B493F"/>
    <w:rPr>
      <w:rFonts w:ascii="Verdana" w:hAnsi="Verdana"/>
    </w:rPr>
  </w:style>
  <w:style w:type="paragraph" w:styleId="CommentText">
    <w:name w:val="annotation text"/>
    <w:basedOn w:val="Normal"/>
    <w:link w:val="CommentTextChar"/>
    <w:unhideWhenUsed/>
    <w:rsid w:val="00A43EC4"/>
    <w:rPr>
      <w:sz w:val="20"/>
    </w:rPr>
  </w:style>
  <w:style w:type="character" w:customStyle="1" w:styleId="CommentTextChar">
    <w:name w:val="Comment Text Char"/>
    <w:basedOn w:val="DefaultParagraphFont"/>
    <w:link w:val="CommentText"/>
    <w:rsid w:val="00A43EC4"/>
    <w:rPr>
      <w:sz w:val="20"/>
    </w:rPr>
  </w:style>
  <w:style w:type="paragraph" w:styleId="CommentSubject">
    <w:name w:val="annotation subject"/>
    <w:basedOn w:val="CommentText"/>
    <w:next w:val="CommentText"/>
    <w:link w:val="CommentSubjectChar"/>
    <w:semiHidden/>
    <w:unhideWhenUsed/>
    <w:rsid w:val="00A43EC4"/>
    <w:rPr>
      <w:b/>
      <w:bCs/>
    </w:rPr>
  </w:style>
  <w:style w:type="character" w:customStyle="1" w:styleId="CommentSubjectChar">
    <w:name w:val="Comment Subject Char"/>
    <w:basedOn w:val="CommentTextChar"/>
    <w:link w:val="CommentSubject"/>
    <w:semiHidden/>
    <w:rsid w:val="00A43EC4"/>
    <w:rPr>
      <w:b/>
      <w:bCs/>
      <w:sz w:val="20"/>
    </w:rPr>
  </w:style>
  <w:style w:type="character" w:styleId="UnresolvedMention">
    <w:name w:val="Unresolved Mention"/>
    <w:basedOn w:val="DefaultParagraphFont"/>
    <w:uiPriority w:val="99"/>
    <w:semiHidden/>
    <w:unhideWhenUsed/>
    <w:rsid w:val="00630D4D"/>
    <w:rPr>
      <w:color w:val="605E5C"/>
      <w:shd w:val="clear" w:color="auto" w:fill="E1DFDD"/>
    </w:rPr>
  </w:style>
  <w:style w:type="paragraph" w:styleId="Revision">
    <w:name w:val="Revision"/>
    <w:hidden/>
    <w:uiPriority w:val="99"/>
    <w:semiHidden/>
    <w:rsid w:val="000B2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74A5885645498097F9323D28A3011F"/>
        <w:category>
          <w:name w:val="General"/>
          <w:gallery w:val="placeholder"/>
        </w:category>
        <w:types>
          <w:type w:val="bbPlcHdr"/>
        </w:types>
        <w:behaviors>
          <w:behavior w:val="content"/>
        </w:behaviors>
        <w:guid w:val="{5A4C26C4-9CE2-4620-8CE6-35C4CF215702}"/>
      </w:docPartPr>
      <w:docPartBody>
        <w:p w:rsidR="00C65280" w:rsidRDefault="00C65280">
          <w:pPr>
            <w:pStyle w:val="4D74A5885645498097F9323D28A3011F"/>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80"/>
    <w:rsid w:val="00000794"/>
    <w:rsid w:val="00060CB3"/>
    <w:rsid w:val="00093F26"/>
    <w:rsid w:val="000C7AB7"/>
    <w:rsid w:val="002527C9"/>
    <w:rsid w:val="00271807"/>
    <w:rsid w:val="00356CB8"/>
    <w:rsid w:val="003C3A0B"/>
    <w:rsid w:val="004530FD"/>
    <w:rsid w:val="0049754A"/>
    <w:rsid w:val="005B1A23"/>
    <w:rsid w:val="007D6D9B"/>
    <w:rsid w:val="0080034C"/>
    <w:rsid w:val="00845599"/>
    <w:rsid w:val="00B41BEE"/>
    <w:rsid w:val="00C65280"/>
    <w:rsid w:val="00C9505A"/>
    <w:rsid w:val="00D75E3A"/>
    <w:rsid w:val="00E67300"/>
    <w:rsid w:val="00FD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D74A5885645498097F9323D28A3011F">
    <w:name w:val="4D74A5885645498097F9323D28A301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B72F7-77A1-4EFA-9806-78845F371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 Letterhead for Controller's Signature</Template>
  <TotalTime>14</TotalTime>
  <Pages>3</Pages>
  <Words>665</Words>
  <Characters>4341</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4997</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Deficiency Report Letter</dc:title>
  <dc:subject>SCO Standard Sacramento Letterhead</dc:subject>
  <dc:creator>Pangilinan, Kirsten</dc:creator>
  <cp:keywords>SCO standard sacramento letterhead</cp:keywords>
  <dc:description/>
  <cp:lastModifiedBy>Pangilinan, Kirsten</cp:lastModifiedBy>
  <cp:revision>3</cp:revision>
  <cp:lastPrinted>2023-07-18T22:35:00Z</cp:lastPrinted>
  <dcterms:created xsi:type="dcterms:W3CDTF">2026-04-29T18:13:00Z</dcterms:created>
  <dcterms:modified xsi:type="dcterms:W3CDTF">2026-04-29T18:34:00Z</dcterms:modified>
  <cp:category>SCO Forms</cp:category>
</cp:coreProperties>
</file>