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E487F" w14:textId="77777777" w:rsidR="00A060B1" w:rsidRPr="00E709D7" w:rsidRDefault="00A060B1" w:rsidP="00C2379B">
      <w:pPr>
        <w:rPr>
          <w:rFonts w:ascii="Arial" w:hAnsi="Arial" w:cs="Arial"/>
          <w:szCs w:val="24"/>
        </w:rPr>
      </w:pPr>
    </w:p>
    <w:p w14:paraId="09B01106" w14:textId="77777777" w:rsidR="00A3522E" w:rsidRPr="00E709D7" w:rsidRDefault="00A3522E" w:rsidP="00C2379B">
      <w:pPr>
        <w:rPr>
          <w:rFonts w:ascii="Arial" w:hAnsi="Arial" w:cs="Arial"/>
          <w:szCs w:val="24"/>
        </w:rPr>
      </w:pPr>
    </w:p>
    <w:bookmarkStart w:id="0" w:name="OLE_LINK1" w:displacedByCustomXml="next"/>
    <w:sdt>
      <w:sdtPr>
        <w:rPr>
          <w:rFonts w:ascii="Arial" w:hAnsi="Arial" w:cs="Arial"/>
          <w:szCs w:val="24"/>
        </w:rPr>
        <w:alias w:val="Date Finalized for Mailing"/>
        <w:tag w:val="Date Mailed"/>
        <w:id w:val="1083334929"/>
        <w:placeholder>
          <w:docPart w:val="A72C673722CE4B168F7C8089B5D3FA59"/>
        </w:placeholder>
        <w:date w:fullDate="2024-08-30T00:00:00Z">
          <w:dateFormat w:val="MMMM d, yyyy"/>
          <w:lid w:val="en-US"/>
          <w:storeMappedDataAs w:val="dateTime"/>
          <w:calendar w:val="gregorian"/>
        </w:date>
      </w:sdtPr>
      <w:sdtEndPr/>
      <w:sdtContent>
        <w:p w14:paraId="4289C156" w14:textId="4B3C8083" w:rsidR="00A3522E" w:rsidRPr="00E709D7" w:rsidRDefault="00E709D7" w:rsidP="00A3522E">
          <w:pPr>
            <w:rPr>
              <w:rFonts w:ascii="Arial" w:hAnsi="Arial" w:cs="Arial"/>
              <w:szCs w:val="24"/>
            </w:rPr>
          </w:pPr>
          <w:r w:rsidRPr="00E709D7">
            <w:rPr>
              <w:rFonts w:ascii="Arial" w:hAnsi="Arial" w:cs="Arial"/>
              <w:szCs w:val="24"/>
            </w:rPr>
            <w:t>August 30, 2024</w:t>
          </w:r>
        </w:p>
      </w:sdtContent>
    </w:sdt>
    <w:bookmarkEnd w:id="0" w:displacedByCustomXml="prev"/>
    <w:p w14:paraId="39CAD5E3" w14:textId="77777777" w:rsidR="00A3522E" w:rsidRPr="00E709D7" w:rsidRDefault="00A3522E" w:rsidP="00A3522E">
      <w:pPr>
        <w:rPr>
          <w:rFonts w:ascii="Arial" w:hAnsi="Arial" w:cs="Arial"/>
          <w:szCs w:val="24"/>
        </w:rPr>
      </w:pPr>
    </w:p>
    <w:p w14:paraId="392C2DC5" w14:textId="77777777" w:rsidR="00E709D7" w:rsidRPr="00E709D7" w:rsidRDefault="00E709D7" w:rsidP="00E709D7">
      <w:pPr>
        <w:rPr>
          <w:rFonts w:ascii="Arial" w:hAnsi="Arial" w:cs="Arial"/>
          <w:szCs w:val="24"/>
        </w:rPr>
      </w:pPr>
      <w:r w:rsidRPr="00E709D7">
        <w:rPr>
          <w:rFonts w:ascii="Arial" w:hAnsi="Arial" w:cs="Arial"/>
          <w:szCs w:val="24"/>
        </w:rPr>
        <w:t>County Auditor-Controllers</w:t>
      </w:r>
    </w:p>
    <w:p w14:paraId="0F36A3C3" w14:textId="77777777" w:rsidR="00A3522E" w:rsidRPr="00E709D7" w:rsidRDefault="00A3522E" w:rsidP="00A3522E">
      <w:pPr>
        <w:rPr>
          <w:rFonts w:ascii="Arial" w:hAnsi="Arial" w:cs="Arial"/>
          <w:szCs w:val="24"/>
        </w:rPr>
      </w:pPr>
    </w:p>
    <w:p w14:paraId="3E353B85" w14:textId="51E2FE24" w:rsidR="00A3522E" w:rsidRPr="00E709D7" w:rsidRDefault="00A3522E" w:rsidP="00A3522E">
      <w:pPr>
        <w:ind w:left="1440" w:hanging="1440"/>
        <w:rPr>
          <w:rFonts w:ascii="Arial" w:hAnsi="Arial" w:cs="Arial"/>
          <w:b/>
          <w:szCs w:val="24"/>
        </w:rPr>
      </w:pPr>
      <w:r w:rsidRPr="00E709D7">
        <w:rPr>
          <w:rFonts w:ascii="Arial" w:hAnsi="Arial" w:cs="Arial"/>
          <w:b/>
          <w:szCs w:val="24"/>
        </w:rPr>
        <w:t xml:space="preserve">SUBJECT: </w:t>
      </w:r>
      <w:r w:rsidR="00E709D7" w:rsidRPr="00E709D7">
        <w:rPr>
          <w:rFonts w:ascii="Arial" w:hAnsi="Arial" w:cs="Arial"/>
          <w:b/>
          <w:szCs w:val="24"/>
        </w:rPr>
        <w:t>Vehicle Theft Program</w:t>
      </w:r>
    </w:p>
    <w:p w14:paraId="50360761" w14:textId="77777777" w:rsidR="00E709D7" w:rsidRPr="00E709D7" w:rsidRDefault="00E709D7" w:rsidP="00A3522E">
      <w:pPr>
        <w:rPr>
          <w:rFonts w:ascii="Arial" w:hAnsi="Arial" w:cs="Arial"/>
          <w:szCs w:val="24"/>
        </w:rPr>
      </w:pPr>
    </w:p>
    <w:p w14:paraId="2EE1D367" w14:textId="77777777" w:rsidR="00E709D7" w:rsidRPr="00E709D7" w:rsidRDefault="00E709D7" w:rsidP="00E709D7">
      <w:pPr>
        <w:spacing w:after="240"/>
        <w:rPr>
          <w:rFonts w:ascii="Arial" w:hAnsi="Arial" w:cs="Arial"/>
          <w:szCs w:val="24"/>
        </w:rPr>
      </w:pPr>
      <w:r w:rsidRPr="00E709D7">
        <w:rPr>
          <w:rFonts w:ascii="Arial" w:hAnsi="Arial" w:cs="Arial"/>
          <w:szCs w:val="24"/>
        </w:rPr>
        <w:t>Vehicle Code (VC) section 9250.14(g) requires every county that imposes a fee pursuant to VC section 9250.14(a) to issue a fiscal year-end report to the State Controller’s Office (SCO) on or before November 30 of each year, detailing all the following for the previous fiscal year:</w:t>
      </w:r>
    </w:p>
    <w:p w14:paraId="2877EADD" w14:textId="77777777" w:rsidR="00E709D7" w:rsidRPr="00E709D7" w:rsidRDefault="00E709D7" w:rsidP="00E709D7">
      <w:pPr>
        <w:pStyle w:val="ListParagraph"/>
        <w:numPr>
          <w:ilvl w:val="0"/>
          <w:numId w:val="18"/>
        </w:numPr>
        <w:spacing w:after="240"/>
        <w:ind w:left="360"/>
        <w:contextualSpacing w:val="0"/>
        <w:rPr>
          <w:rFonts w:ascii="Arial" w:hAnsi="Arial" w:cs="Arial"/>
          <w:sz w:val="24"/>
          <w:szCs w:val="24"/>
        </w:rPr>
      </w:pPr>
      <w:r w:rsidRPr="00E709D7">
        <w:rPr>
          <w:rFonts w:ascii="Arial" w:hAnsi="Arial" w:cs="Arial"/>
          <w:sz w:val="24"/>
          <w:szCs w:val="24"/>
        </w:rPr>
        <w:t>Amount of funds received and expended by the county under VC section 9250.14(b)</w:t>
      </w:r>
    </w:p>
    <w:p w14:paraId="1B79EEF6" w14:textId="77777777" w:rsidR="00E709D7" w:rsidRPr="00E709D7" w:rsidRDefault="00E709D7" w:rsidP="00E709D7">
      <w:pPr>
        <w:pStyle w:val="ListParagraph"/>
        <w:numPr>
          <w:ilvl w:val="0"/>
          <w:numId w:val="18"/>
        </w:numPr>
        <w:spacing w:after="240"/>
        <w:ind w:left="360"/>
        <w:contextualSpacing w:val="0"/>
        <w:rPr>
          <w:rFonts w:ascii="Arial" w:hAnsi="Arial" w:cs="Arial"/>
          <w:sz w:val="24"/>
          <w:szCs w:val="24"/>
        </w:rPr>
      </w:pPr>
      <w:r w:rsidRPr="00E709D7">
        <w:rPr>
          <w:rFonts w:ascii="Arial" w:hAnsi="Arial" w:cs="Arial"/>
          <w:sz w:val="24"/>
          <w:szCs w:val="24"/>
        </w:rPr>
        <w:t>Total expenditures by the county under VC section 9250.14(c)</w:t>
      </w:r>
    </w:p>
    <w:p w14:paraId="2FD12291" w14:textId="77777777" w:rsidR="00E709D7" w:rsidRPr="00E709D7" w:rsidRDefault="00E709D7" w:rsidP="00E709D7">
      <w:pPr>
        <w:pStyle w:val="ListParagraph"/>
        <w:numPr>
          <w:ilvl w:val="0"/>
          <w:numId w:val="18"/>
        </w:numPr>
        <w:spacing w:after="240"/>
        <w:ind w:left="360"/>
        <w:contextualSpacing w:val="0"/>
        <w:rPr>
          <w:rFonts w:ascii="Arial" w:hAnsi="Arial" w:cs="Arial"/>
          <w:sz w:val="24"/>
          <w:szCs w:val="24"/>
        </w:rPr>
      </w:pPr>
      <w:r w:rsidRPr="00E709D7">
        <w:rPr>
          <w:rFonts w:ascii="Arial" w:hAnsi="Arial" w:cs="Arial"/>
          <w:sz w:val="24"/>
          <w:szCs w:val="24"/>
        </w:rPr>
        <w:t>Details of expenditures made by the county under VC section 9250.14(c), including salaries and expenses, purchase of equipment and supplies, and any other expenditures made listed by type with an explanatory comment</w:t>
      </w:r>
    </w:p>
    <w:p w14:paraId="0527EE4B" w14:textId="77777777" w:rsidR="00E709D7" w:rsidRPr="00E709D7" w:rsidRDefault="00E709D7" w:rsidP="00E709D7">
      <w:pPr>
        <w:pStyle w:val="ListParagraph"/>
        <w:numPr>
          <w:ilvl w:val="0"/>
          <w:numId w:val="18"/>
        </w:numPr>
        <w:spacing w:after="240"/>
        <w:ind w:left="360"/>
        <w:contextualSpacing w:val="0"/>
        <w:rPr>
          <w:rFonts w:ascii="Arial" w:hAnsi="Arial" w:cs="Arial"/>
          <w:sz w:val="24"/>
          <w:szCs w:val="24"/>
        </w:rPr>
      </w:pPr>
      <w:r w:rsidRPr="00E709D7">
        <w:rPr>
          <w:rFonts w:ascii="Arial" w:hAnsi="Arial" w:cs="Arial"/>
          <w:sz w:val="24"/>
          <w:szCs w:val="24"/>
        </w:rPr>
        <w:t>Summary of vehicle theft abatement activities and other vehicle theft programs funded by the fees collected pursuant to VC section 9250.14</w:t>
      </w:r>
    </w:p>
    <w:p w14:paraId="67ED7003" w14:textId="77777777" w:rsidR="00E709D7" w:rsidRPr="00E709D7" w:rsidRDefault="00E709D7" w:rsidP="00E709D7">
      <w:pPr>
        <w:pStyle w:val="ListParagraph"/>
        <w:numPr>
          <w:ilvl w:val="0"/>
          <w:numId w:val="18"/>
        </w:numPr>
        <w:spacing w:after="240"/>
        <w:ind w:left="360"/>
        <w:contextualSpacing w:val="0"/>
        <w:rPr>
          <w:rFonts w:ascii="Arial" w:hAnsi="Arial" w:cs="Arial"/>
          <w:sz w:val="24"/>
          <w:szCs w:val="24"/>
        </w:rPr>
      </w:pPr>
      <w:r w:rsidRPr="00E709D7">
        <w:rPr>
          <w:rFonts w:ascii="Arial" w:hAnsi="Arial" w:cs="Arial"/>
          <w:sz w:val="24"/>
          <w:szCs w:val="24"/>
        </w:rPr>
        <w:t>Total number of stolen vehicles recovered and the value of those vehicles</w:t>
      </w:r>
    </w:p>
    <w:p w14:paraId="1AEF08D8" w14:textId="77777777" w:rsidR="00E709D7" w:rsidRPr="00E709D7" w:rsidRDefault="00E709D7" w:rsidP="00E709D7">
      <w:pPr>
        <w:pStyle w:val="ListParagraph"/>
        <w:numPr>
          <w:ilvl w:val="0"/>
          <w:numId w:val="18"/>
        </w:numPr>
        <w:spacing w:after="240"/>
        <w:ind w:left="360"/>
        <w:contextualSpacing w:val="0"/>
        <w:rPr>
          <w:rFonts w:ascii="Arial" w:hAnsi="Arial" w:cs="Arial"/>
          <w:sz w:val="24"/>
          <w:szCs w:val="24"/>
        </w:rPr>
      </w:pPr>
      <w:r w:rsidRPr="00E709D7">
        <w:rPr>
          <w:rFonts w:ascii="Arial" w:hAnsi="Arial" w:cs="Arial"/>
          <w:sz w:val="24"/>
          <w:szCs w:val="24"/>
        </w:rPr>
        <w:t>Total number of vehicles stolen compared to the immediately preceding fiscal year</w:t>
      </w:r>
    </w:p>
    <w:p w14:paraId="5F331392" w14:textId="77777777" w:rsidR="00E709D7" w:rsidRPr="00E709D7" w:rsidRDefault="00E709D7" w:rsidP="00E709D7">
      <w:pPr>
        <w:pStyle w:val="ListParagraph"/>
        <w:numPr>
          <w:ilvl w:val="0"/>
          <w:numId w:val="18"/>
        </w:numPr>
        <w:spacing w:after="240"/>
        <w:ind w:left="360"/>
        <w:contextualSpacing w:val="0"/>
        <w:rPr>
          <w:rFonts w:ascii="Arial" w:hAnsi="Arial" w:cs="Arial"/>
          <w:sz w:val="24"/>
          <w:szCs w:val="24"/>
        </w:rPr>
      </w:pPr>
      <w:r w:rsidRPr="00E709D7">
        <w:rPr>
          <w:rFonts w:ascii="Arial" w:hAnsi="Arial" w:cs="Arial"/>
          <w:sz w:val="24"/>
          <w:szCs w:val="24"/>
        </w:rPr>
        <w:t>Any additional, unexpended fee revenues received under VC section 9250.14(b) by the county</w:t>
      </w:r>
    </w:p>
    <w:p w14:paraId="34608722" w14:textId="2A549CAD" w:rsidR="00E709D7" w:rsidRPr="00E709D7" w:rsidRDefault="00E709D7" w:rsidP="00E709D7">
      <w:pPr>
        <w:spacing w:after="240"/>
        <w:rPr>
          <w:rStyle w:val="normaltextrun"/>
          <w:rFonts w:ascii="Arial" w:hAnsi="Arial" w:cs="Arial"/>
          <w:szCs w:val="24"/>
        </w:rPr>
      </w:pPr>
      <w:r w:rsidRPr="00E709D7">
        <w:rPr>
          <w:rFonts w:ascii="Arial" w:hAnsi="Arial" w:cs="Arial"/>
          <w:szCs w:val="24"/>
        </w:rPr>
        <w:t xml:space="preserve">Pursuant to VC section 9250.14(h), for each county that fails to submit the report by November 30, 2024, SCO will notify the Department of Motor Vehicles to suspend the fee for one year. </w:t>
      </w:r>
    </w:p>
    <w:p w14:paraId="3F01EC7D" w14:textId="43D097E8" w:rsidR="00E709D7" w:rsidRPr="00E709D7" w:rsidRDefault="00E709D7" w:rsidP="00E709D7">
      <w:pPr>
        <w:rPr>
          <w:rStyle w:val="eop"/>
          <w:rFonts w:ascii="Arial" w:hAnsi="Arial" w:cs="Arial"/>
          <w:color w:val="000000"/>
          <w:szCs w:val="24"/>
          <w:shd w:val="clear" w:color="auto" w:fill="FFFFFF"/>
        </w:rPr>
      </w:pPr>
      <w:r w:rsidRPr="00E709D7">
        <w:rPr>
          <w:rStyle w:val="normaltextrun"/>
          <w:rFonts w:ascii="Arial" w:hAnsi="Arial" w:cs="Arial"/>
          <w:color w:val="000000"/>
          <w:szCs w:val="24"/>
          <w:shd w:val="clear" w:color="auto" w:fill="FFFFFF"/>
        </w:rPr>
        <w:t xml:space="preserve">Enclosed is the annual report for your use. Please submit a signed, scanned copy or an electronically signed report using the SCO </w:t>
      </w:r>
      <w:hyperlink r:id="rId7" w:tgtFrame="_blank" w:history="1">
        <w:r w:rsidRPr="00E709D7">
          <w:rPr>
            <w:rStyle w:val="normaltextrun"/>
            <w:rFonts w:ascii="Arial" w:hAnsi="Arial" w:cs="Arial"/>
            <w:color w:val="0000FF"/>
            <w:szCs w:val="24"/>
            <w:u w:val="single"/>
            <w:shd w:val="clear" w:color="auto" w:fill="FFFFFF"/>
          </w:rPr>
          <w:t>Data Exchange Portal</w:t>
        </w:r>
      </w:hyperlink>
      <w:r w:rsidRPr="00E709D7">
        <w:rPr>
          <w:rStyle w:val="normaltextrun"/>
          <w:rFonts w:ascii="Arial" w:hAnsi="Arial" w:cs="Arial"/>
          <w:color w:val="0000FF"/>
          <w:szCs w:val="24"/>
          <w:shd w:val="clear" w:color="auto" w:fill="FFFFFF"/>
        </w:rPr>
        <w:t xml:space="preserve"> </w:t>
      </w:r>
      <w:r w:rsidRPr="00E709D7">
        <w:rPr>
          <w:rStyle w:val="normaltextrun"/>
          <w:rFonts w:ascii="Arial" w:hAnsi="Arial" w:cs="Arial"/>
          <w:szCs w:val="24"/>
          <w:shd w:val="clear" w:color="auto" w:fill="FFFFFF"/>
        </w:rPr>
        <w:t>(DEP)</w:t>
      </w:r>
      <w:r w:rsidRPr="00E709D7">
        <w:rPr>
          <w:rStyle w:val="normaltextrun"/>
          <w:rFonts w:ascii="Arial" w:hAnsi="Arial" w:cs="Arial"/>
          <w:color w:val="000000"/>
          <w:szCs w:val="24"/>
          <w:shd w:val="clear" w:color="auto" w:fill="FFFFFF"/>
        </w:rPr>
        <w:t xml:space="preserve">. Copies of the report form and the DEP Annual Report Submission Instructions are available on the SCO </w:t>
      </w:r>
      <w:hyperlink r:id="rId8" w:tgtFrame="_blank" w:history="1">
        <w:r w:rsidRPr="00E709D7">
          <w:rPr>
            <w:rStyle w:val="normaltextrun"/>
            <w:rFonts w:ascii="Arial" w:hAnsi="Arial" w:cs="Arial"/>
            <w:color w:val="0000FF"/>
            <w:szCs w:val="24"/>
            <w:u w:val="single"/>
            <w:shd w:val="clear" w:color="auto" w:fill="FFFFFF"/>
          </w:rPr>
          <w:t>website</w:t>
        </w:r>
      </w:hyperlink>
      <w:r w:rsidRPr="00E709D7">
        <w:rPr>
          <w:rStyle w:val="normaltextrun"/>
          <w:rFonts w:ascii="Arial" w:hAnsi="Arial" w:cs="Arial"/>
          <w:color w:val="000000"/>
          <w:szCs w:val="24"/>
          <w:shd w:val="clear" w:color="auto" w:fill="FFFFFF"/>
        </w:rPr>
        <w:t>.</w:t>
      </w:r>
    </w:p>
    <w:p w14:paraId="47DA52AC" w14:textId="77777777" w:rsidR="00E709D7" w:rsidRPr="00E709D7" w:rsidRDefault="00E709D7" w:rsidP="00E709D7">
      <w:pPr>
        <w:rPr>
          <w:rFonts w:ascii="Arial" w:hAnsi="Arial" w:cs="Arial"/>
          <w:szCs w:val="24"/>
        </w:rPr>
      </w:pPr>
    </w:p>
    <w:p w14:paraId="23E15453" w14:textId="77777777" w:rsidR="00061782" w:rsidRDefault="00061782" w:rsidP="00E709D7">
      <w:pPr>
        <w:rPr>
          <w:rFonts w:ascii="Arial" w:hAnsi="Arial" w:cs="Arial"/>
          <w:szCs w:val="24"/>
        </w:rPr>
      </w:pPr>
    </w:p>
    <w:p w14:paraId="1DA27378" w14:textId="1FDE07E3" w:rsidR="00E709D7" w:rsidRPr="00E709D7" w:rsidRDefault="00E709D7" w:rsidP="00E709D7">
      <w:pPr>
        <w:rPr>
          <w:rFonts w:ascii="Arial" w:hAnsi="Arial" w:cs="Arial"/>
          <w:szCs w:val="24"/>
        </w:rPr>
      </w:pPr>
      <w:r w:rsidRPr="00E709D7">
        <w:rPr>
          <w:rFonts w:ascii="Arial" w:hAnsi="Arial" w:cs="Arial"/>
          <w:szCs w:val="24"/>
        </w:rPr>
        <w:lastRenderedPageBreak/>
        <w:t xml:space="preserve">Please contact Kae Saeteurn by telephone at (916) 252-6221 or by email at </w:t>
      </w:r>
      <w:hyperlink r:id="rId9" w:history="1">
        <w:r w:rsidRPr="00E709D7">
          <w:rPr>
            <w:rStyle w:val="Hyperlink"/>
            <w:rFonts w:ascii="Arial" w:hAnsi="Arial" w:cs="Arial"/>
            <w:szCs w:val="24"/>
          </w:rPr>
          <w:t>KSaeteurn@sco.ca.gov</w:t>
        </w:r>
      </w:hyperlink>
      <w:r w:rsidRPr="00E709D7">
        <w:rPr>
          <w:rFonts w:ascii="Arial" w:hAnsi="Arial" w:cs="Arial"/>
          <w:szCs w:val="24"/>
        </w:rPr>
        <w:t xml:space="preserve"> with any questions, or for additional information.</w:t>
      </w:r>
    </w:p>
    <w:p w14:paraId="33C5906B" w14:textId="77777777" w:rsidR="00A3522E" w:rsidRPr="00E709D7" w:rsidRDefault="00A3522E" w:rsidP="00A3522E">
      <w:pPr>
        <w:rPr>
          <w:rFonts w:ascii="Arial" w:hAnsi="Arial" w:cs="Arial"/>
          <w:szCs w:val="24"/>
        </w:rPr>
      </w:pPr>
    </w:p>
    <w:p w14:paraId="68703498" w14:textId="42032BF7" w:rsidR="002B2A80" w:rsidRDefault="00A3522E" w:rsidP="00A3522E">
      <w:pPr>
        <w:rPr>
          <w:rFonts w:ascii="Arial" w:hAnsi="Arial" w:cs="Arial"/>
          <w:szCs w:val="24"/>
        </w:rPr>
      </w:pPr>
      <w:r w:rsidRPr="00E709D7">
        <w:rPr>
          <w:rFonts w:ascii="Arial" w:hAnsi="Arial" w:cs="Arial"/>
          <w:szCs w:val="24"/>
        </w:rPr>
        <w:t>Sincerely,</w:t>
      </w:r>
    </w:p>
    <w:p w14:paraId="0EBA7993" w14:textId="77777777" w:rsidR="00CE0E5C" w:rsidRPr="002B2A80" w:rsidRDefault="00CE0E5C" w:rsidP="00A3522E">
      <w:pPr>
        <w:rPr>
          <w:rFonts w:ascii="Arial" w:hAnsi="Arial" w:cs="Arial"/>
          <w:szCs w:val="24"/>
        </w:rPr>
      </w:pPr>
    </w:p>
    <w:p w14:paraId="73123E61" w14:textId="01CE4A7E" w:rsidR="007F5E4D" w:rsidRPr="007F5E4D" w:rsidRDefault="007F5E4D" w:rsidP="00A3522E">
      <w:pPr>
        <w:rPr>
          <w:rFonts w:ascii="Arial" w:hAnsi="Arial" w:cs="Arial"/>
          <w:szCs w:val="24"/>
        </w:rPr>
      </w:pPr>
      <w:r w:rsidRPr="007F5E4D">
        <w:rPr>
          <w:rFonts w:ascii="Arial" w:hAnsi="Arial" w:cs="Arial"/>
          <w:i/>
          <w:iCs/>
          <w:szCs w:val="24"/>
        </w:rPr>
        <w:t xml:space="preserve">Original Signed </w:t>
      </w:r>
      <w:r w:rsidR="00016D59">
        <w:rPr>
          <w:rFonts w:ascii="Arial" w:hAnsi="Arial" w:cs="Arial"/>
          <w:i/>
          <w:iCs/>
          <w:szCs w:val="24"/>
        </w:rPr>
        <w:t>b</w:t>
      </w:r>
      <w:r w:rsidRPr="007F5E4D">
        <w:rPr>
          <w:rFonts w:ascii="Arial" w:hAnsi="Arial" w:cs="Arial"/>
          <w:i/>
          <w:iCs/>
          <w:szCs w:val="24"/>
        </w:rPr>
        <w:t>y</w:t>
      </w:r>
    </w:p>
    <w:p w14:paraId="5A0C4B89" w14:textId="77777777" w:rsidR="005D364D" w:rsidRPr="00E709D7" w:rsidRDefault="005D364D" w:rsidP="00A3522E">
      <w:pPr>
        <w:rPr>
          <w:rFonts w:ascii="Arial" w:hAnsi="Arial" w:cs="Arial"/>
          <w:szCs w:val="24"/>
        </w:rPr>
      </w:pPr>
      <w:bookmarkStart w:id="1" w:name="_GoBack"/>
      <w:bookmarkEnd w:id="1"/>
    </w:p>
    <w:p w14:paraId="3E293748" w14:textId="1F79C361" w:rsidR="00E709D7" w:rsidRPr="00E709D7" w:rsidRDefault="00AA7539" w:rsidP="00E709D7">
      <w:pPr>
        <w:rPr>
          <w:rFonts w:ascii="Arial" w:hAnsi="Arial" w:cs="Arial"/>
          <w:szCs w:val="24"/>
        </w:rPr>
      </w:pPr>
      <w:r>
        <w:rPr>
          <w:rFonts w:ascii="Arial" w:hAnsi="Arial" w:cs="Arial"/>
          <w:szCs w:val="24"/>
        </w:rPr>
        <w:t>Ou Saelee</w:t>
      </w:r>
    </w:p>
    <w:p w14:paraId="4E3AA297" w14:textId="08B1BEF3" w:rsidR="00E709D7" w:rsidRPr="00E709D7" w:rsidRDefault="006250C9" w:rsidP="00E709D7">
      <w:pPr>
        <w:rPr>
          <w:rFonts w:ascii="Arial" w:hAnsi="Arial" w:cs="Arial"/>
          <w:szCs w:val="24"/>
        </w:rPr>
      </w:pPr>
      <w:r>
        <w:rPr>
          <w:rFonts w:ascii="Arial" w:hAnsi="Arial" w:cs="Arial"/>
          <w:szCs w:val="24"/>
        </w:rPr>
        <w:t xml:space="preserve">Supervisor, </w:t>
      </w:r>
      <w:r w:rsidR="00E709D7" w:rsidRPr="00E709D7">
        <w:rPr>
          <w:rFonts w:ascii="Arial" w:hAnsi="Arial" w:cs="Arial"/>
          <w:szCs w:val="24"/>
        </w:rPr>
        <w:t>Local Apportionments Section</w:t>
      </w:r>
    </w:p>
    <w:p w14:paraId="3D29E1CF" w14:textId="77777777" w:rsidR="00A3522E" w:rsidRPr="00E709D7" w:rsidRDefault="00A3522E" w:rsidP="00A3522E">
      <w:pPr>
        <w:rPr>
          <w:rFonts w:ascii="Arial" w:hAnsi="Arial" w:cs="Arial"/>
          <w:szCs w:val="24"/>
        </w:rPr>
      </w:pPr>
    </w:p>
    <w:p w14:paraId="5797E1B5" w14:textId="166FE8FE" w:rsidR="00E709D7" w:rsidRPr="00E709D7" w:rsidRDefault="00E709D7" w:rsidP="00E709D7">
      <w:pPr>
        <w:rPr>
          <w:rFonts w:ascii="Arial" w:hAnsi="Arial" w:cs="Arial"/>
          <w:szCs w:val="24"/>
        </w:rPr>
      </w:pPr>
      <w:r w:rsidRPr="00E709D7">
        <w:rPr>
          <w:rFonts w:ascii="Arial" w:hAnsi="Arial" w:cs="Arial"/>
          <w:szCs w:val="24"/>
        </w:rPr>
        <w:t>Enclosure</w:t>
      </w:r>
    </w:p>
    <w:p w14:paraId="78BAC906" w14:textId="77777777" w:rsidR="00E709D7" w:rsidRPr="00E709D7" w:rsidRDefault="00E709D7" w:rsidP="00E709D7">
      <w:pPr>
        <w:rPr>
          <w:rFonts w:ascii="Arial" w:hAnsi="Arial" w:cs="Arial"/>
          <w:szCs w:val="24"/>
        </w:rPr>
      </w:pPr>
    </w:p>
    <w:p w14:paraId="30BED714" w14:textId="77777777" w:rsidR="00E709D7" w:rsidRPr="00E709D7" w:rsidRDefault="00E709D7" w:rsidP="00E709D7">
      <w:pPr>
        <w:rPr>
          <w:rFonts w:ascii="Arial" w:hAnsi="Arial" w:cs="Arial"/>
          <w:szCs w:val="24"/>
        </w:rPr>
      </w:pPr>
      <w:r w:rsidRPr="00E709D7">
        <w:rPr>
          <w:rFonts w:ascii="Arial" w:hAnsi="Arial" w:cs="Arial"/>
          <w:szCs w:val="24"/>
        </w:rPr>
        <w:t>Copy:</w:t>
      </w:r>
      <w:r w:rsidRPr="00E709D7">
        <w:rPr>
          <w:rFonts w:ascii="Arial" w:hAnsi="Arial" w:cs="Arial"/>
          <w:szCs w:val="24"/>
        </w:rPr>
        <w:tab/>
      </w:r>
      <w:proofErr w:type="spellStart"/>
      <w:r w:rsidRPr="00E709D7">
        <w:rPr>
          <w:rFonts w:ascii="Arial" w:hAnsi="Arial" w:cs="Arial"/>
          <w:szCs w:val="24"/>
        </w:rPr>
        <w:t>Romelyn</w:t>
      </w:r>
      <w:proofErr w:type="spellEnd"/>
      <w:r w:rsidRPr="00E709D7">
        <w:rPr>
          <w:rFonts w:ascii="Arial" w:hAnsi="Arial" w:cs="Arial"/>
          <w:szCs w:val="24"/>
        </w:rPr>
        <w:t xml:space="preserve"> Session, OT</w:t>
      </w:r>
    </w:p>
    <w:p w14:paraId="244DE353" w14:textId="77777777" w:rsidR="00E709D7" w:rsidRPr="00E709D7" w:rsidRDefault="00E709D7" w:rsidP="00E709D7">
      <w:pPr>
        <w:ind w:left="720"/>
        <w:rPr>
          <w:rFonts w:ascii="Arial" w:hAnsi="Arial" w:cs="Arial"/>
          <w:szCs w:val="24"/>
        </w:rPr>
      </w:pPr>
      <w:r w:rsidRPr="00E709D7">
        <w:rPr>
          <w:rFonts w:ascii="Arial" w:hAnsi="Arial" w:cs="Arial"/>
          <w:szCs w:val="24"/>
        </w:rPr>
        <w:t xml:space="preserve">    California Highway Patrol, Field Support Section, Vehicle Theft Unit</w:t>
      </w:r>
    </w:p>
    <w:p w14:paraId="5B169E73" w14:textId="77777777" w:rsidR="00E709D7" w:rsidRPr="00E709D7" w:rsidRDefault="00E709D7" w:rsidP="00E709D7">
      <w:pPr>
        <w:ind w:left="720"/>
        <w:rPr>
          <w:rFonts w:ascii="Arial" w:hAnsi="Arial" w:cs="Arial"/>
          <w:szCs w:val="24"/>
        </w:rPr>
      </w:pPr>
      <w:r w:rsidRPr="00E709D7">
        <w:rPr>
          <w:rFonts w:ascii="Arial" w:hAnsi="Arial" w:cs="Arial"/>
          <w:szCs w:val="24"/>
        </w:rPr>
        <w:t>Joel Corralejo, Sergeant</w:t>
      </w:r>
    </w:p>
    <w:p w14:paraId="0DC97D91" w14:textId="77777777" w:rsidR="00E709D7" w:rsidRPr="00E709D7" w:rsidRDefault="00E709D7" w:rsidP="00E709D7">
      <w:pPr>
        <w:ind w:left="720"/>
        <w:rPr>
          <w:rFonts w:ascii="Arial" w:hAnsi="Arial" w:cs="Arial"/>
          <w:szCs w:val="24"/>
        </w:rPr>
      </w:pPr>
      <w:r w:rsidRPr="00E709D7">
        <w:rPr>
          <w:rFonts w:ascii="Arial" w:hAnsi="Arial" w:cs="Arial"/>
          <w:szCs w:val="24"/>
        </w:rPr>
        <w:t xml:space="preserve">    California Highway Patrol, Field Support Section, Vehicle Theft Unit</w:t>
      </w:r>
    </w:p>
    <w:p w14:paraId="6C00337E" w14:textId="77777777" w:rsidR="00A3522E" w:rsidRPr="00E709D7" w:rsidRDefault="00A3522E" w:rsidP="00C2379B">
      <w:pPr>
        <w:rPr>
          <w:rFonts w:ascii="Arial" w:hAnsi="Arial" w:cs="Arial"/>
        </w:rPr>
      </w:pPr>
    </w:p>
    <w:p w14:paraId="5EC45EDC" w14:textId="77777777" w:rsidR="00A3522E" w:rsidRPr="00E709D7" w:rsidRDefault="00A3522E" w:rsidP="00C2379B">
      <w:pPr>
        <w:rPr>
          <w:rFonts w:ascii="Arial" w:hAnsi="Arial" w:cs="Arial"/>
        </w:rPr>
      </w:pPr>
    </w:p>
    <w:p w14:paraId="2E7801F4" w14:textId="77777777" w:rsidR="00A3522E" w:rsidRPr="00E709D7" w:rsidRDefault="00A3522E" w:rsidP="00C2379B">
      <w:pPr>
        <w:rPr>
          <w:rFonts w:ascii="Arial" w:hAnsi="Arial" w:cs="Arial"/>
        </w:rPr>
      </w:pPr>
    </w:p>
    <w:p w14:paraId="4CEFB3EC" w14:textId="77777777" w:rsidR="00A3522E" w:rsidRPr="00E709D7" w:rsidRDefault="00A3522E" w:rsidP="00C2379B">
      <w:pPr>
        <w:rPr>
          <w:rFonts w:ascii="Arial" w:hAnsi="Arial" w:cs="Arial"/>
        </w:rPr>
      </w:pPr>
    </w:p>
    <w:p w14:paraId="22D64D1D" w14:textId="77777777" w:rsidR="00A3522E" w:rsidRPr="00E709D7" w:rsidRDefault="00A3522E" w:rsidP="00C2379B">
      <w:pPr>
        <w:rPr>
          <w:rFonts w:ascii="Arial" w:hAnsi="Arial" w:cs="Arial"/>
        </w:rPr>
      </w:pPr>
    </w:p>
    <w:p w14:paraId="125905FD" w14:textId="77777777" w:rsidR="00A3522E" w:rsidRPr="00E709D7" w:rsidRDefault="00A3522E" w:rsidP="00C2379B">
      <w:pPr>
        <w:rPr>
          <w:rFonts w:ascii="Arial" w:hAnsi="Arial" w:cs="Arial"/>
        </w:rPr>
      </w:pPr>
    </w:p>
    <w:p w14:paraId="7C477414" w14:textId="77777777" w:rsidR="00A3522E" w:rsidRPr="00E709D7" w:rsidRDefault="00A3522E" w:rsidP="00C2379B">
      <w:pPr>
        <w:rPr>
          <w:rFonts w:ascii="Arial" w:hAnsi="Arial" w:cs="Arial"/>
        </w:rPr>
      </w:pPr>
    </w:p>
    <w:p w14:paraId="5C3D13CE" w14:textId="77777777" w:rsidR="00A3522E" w:rsidRPr="00E709D7" w:rsidRDefault="00A3522E" w:rsidP="00C2379B">
      <w:pPr>
        <w:rPr>
          <w:rFonts w:ascii="Arial" w:hAnsi="Arial" w:cs="Arial"/>
        </w:rPr>
      </w:pPr>
    </w:p>
    <w:p w14:paraId="2E2DBF72" w14:textId="77777777" w:rsidR="00A3522E" w:rsidRPr="00E709D7" w:rsidRDefault="00A3522E" w:rsidP="00C2379B">
      <w:pPr>
        <w:rPr>
          <w:rFonts w:ascii="Arial" w:hAnsi="Arial" w:cs="Arial"/>
        </w:rPr>
      </w:pPr>
    </w:p>
    <w:p w14:paraId="2C164AB0" w14:textId="77777777" w:rsidR="00A3522E" w:rsidRPr="00E709D7" w:rsidRDefault="00A3522E" w:rsidP="00C2379B">
      <w:pPr>
        <w:rPr>
          <w:rFonts w:ascii="Arial" w:hAnsi="Arial" w:cs="Arial"/>
        </w:rPr>
      </w:pPr>
    </w:p>
    <w:p w14:paraId="6E3C0658" w14:textId="77777777" w:rsidR="00A3522E" w:rsidRPr="00E709D7" w:rsidRDefault="00A3522E" w:rsidP="00C2379B">
      <w:pPr>
        <w:rPr>
          <w:rFonts w:ascii="Arial" w:hAnsi="Arial" w:cs="Arial"/>
        </w:rPr>
      </w:pPr>
    </w:p>
    <w:p w14:paraId="0FCC57F5" w14:textId="77777777" w:rsidR="00A3522E" w:rsidRPr="00E709D7" w:rsidRDefault="00A3522E" w:rsidP="00C2379B">
      <w:pPr>
        <w:rPr>
          <w:rFonts w:ascii="Arial" w:hAnsi="Arial" w:cs="Arial"/>
        </w:rPr>
      </w:pPr>
    </w:p>
    <w:p w14:paraId="2D56FA64" w14:textId="77777777" w:rsidR="00A3522E" w:rsidRPr="00E709D7" w:rsidRDefault="00A3522E" w:rsidP="00C2379B">
      <w:pPr>
        <w:rPr>
          <w:rFonts w:ascii="Arial" w:hAnsi="Arial" w:cs="Arial"/>
        </w:rPr>
      </w:pPr>
    </w:p>
    <w:p w14:paraId="7CD0A47E" w14:textId="77777777" w:rsidR="00A3522E" w:rsidRPr="00E709D7" w:rsidRDefault="00A3522E" w:rsidP="00C2379B">
      <w:pPr>
        <w:rPr>
          <w:rFonts w:ascii="Arial" w:hAnsi="Arial" w:cs="Arial"/>
        </w:rPr>
      </w:pPr>
    </w:p>
    <w:p w14:paraId="6B4371A1" w14:textId="77777777" w:rsidR="00EB2DF8" w:rsidRPr="00E709D7" w:rsidRDefault="00EB2DF8" w:rsidP="00C2379B">
      <w:pPr>
        <w:rPr>
          <w:rFonts w:ascii="Arial" w:hAnsi="Arial" w:cs="Arial"/>
        </w:rPr>
      </w:pPr>
    </w:p>
    <w:p w14:paraId="156B1112" w14:textId="77777777" w:rsidR="00EB2DF8" w:rsidRPr="00E709D7" w:rsidRDefault="00EB2DF8" w:rsidP="00C2379B">
      <w:pPr>
        <w:rPr>
          <w:rFonts w:ascii="Arial" w:hAnsi="Arial" w:cs="Arial"/>
        </w:rPr>
      </w:pPr>
    </w:p>
    <w:sectPr w:rsidR="00EB2DF8" w:rsidRPr="00E709D7" w:rsidSect="00F029CB">
      <w:headerReference w:type="default" r:id="rId10"/>
      <w:footerReference w:type="default" r:id="rId11"/>
      <w:headerReference w:type="first" r:id="rId12"/>
      <w:footerReference w:type="first" r:id="rId13"/>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4962E" w14:textId="77777777" w:rsidR="008D529B" w:rsidRDefault="008D529B">
      <w:r>
        <w:separator/>
      </w:r>
    </w:p>
  </w:endnote>
  <w:endnote w:type="continuationSeparator" w:id="0">
    <w:p w14:paraId="2104B799" w14:textId="77777777" w:rsidR="008D529B" w:rsidRDefault="008D5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F5DB8"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4F4B0EB8"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0D808F80"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E2604"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775555BF"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1FC7689D"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B6F77C" w14:textId="77777777" w:rsidR="008D529B" w:rsidRDefault="008D529B">
      <w:r>
        <w:separator/>
      </w:r>
    </w:p>
  </w:footnote>
  <w:footnote w:type="continuationSeparator" w:id="0">
    <w:p w14:paraId="0221C474" w14:textId="77777777" w:rsidR="008D529B" w:rsidRDefault="008D5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EC754" w14:textId="77777777" w:rsidR="00E709D7" w:rsidRPr="00974CF4" w:rsidRDefault="00E709D7" w:rsidP="00E709D7">
    <w:pPr>
      <w:rPr>
        <w:rFonts w:ascii="Arial" w:hAnsi="Arial" w:cs="Arial"/>
        <w:szCs w:val="24"/>
      </w:rPr>
    </w:pPr>
    <w:bookmarkStart w:id="2" w:name="_Hlk174543992"/>
    <w:r w:rsidRPr="00974CF4">
      <w:rPr>
        <w:rFonts w:ascii="Arial" w:hAnsi="Arial" w:cs="Arial"/>
        <w:szCs w:val="24"/>
      </w:rPr>
      <w:t>County Auditor-Controllers</w:t>
    </w:r>
  </w:p>
  <w:bookmarkEnd w:id="2" w:displacedByCustomXml="next"/>
  <w:sdt>
    <w:sdtPr>
      <w:rPr>
        <w:rFonts w:ascii="Arial" w:hAnsi="Arial" w:cs="Arial"/>
        <w:szCs w:val="24"/>
      </w:rPr>
      <w:alias w:val="Date Finalized for Mailing"/>
      <w:tag w:val="Date Mailed"/>
      <w:id w:val="-911927022"/>
      <w:placeholder>
        <w:docPart w:val="FAB1CB8040BF4F16B2A00404EDED5616"/>
      </w:placeholder>
      <w:date w:fullDate="2024-08-30T00:00:00Z">
        <w:dateFormat w:val="MMMM d, yyyy"/>
        <w:lid w:val="en-US"/>
        <w:storeMappedDataAs w:val="dateTime"/>
        <w:calendar w:val="gregorian"/>
      </w:date>
    </w:sdtPr>
    <w:sdtEndPr/>
    <w:sdtContent>
      <w:p w14:paraId="0A8E4854" w14:textId="77777777" w:rsidR="00E709D7" w:rsidRPr="00974CF4" w:rsidRDefault="00E709D7" w:rsidP="00E709D7">
        <w:pPr>
          <w:rPr>
            <w:rFonts w:ascii="Arial" w:hAnsi="Arial" w:cs="Arial"/>
            <w:szCs w:val="24"/>
          </w:rPr>
        </w:pPr>
        <w:r w:rsidRPr="00974CF4">
          <w:rPr>
            <w:rFonts w:ascii="Arial" w:hAnsi="Arial" w:cs="Arial"/>
            <w:szCs w:val="24"/>
          </w:rPr>
          <w:t>August 30, 2024</w:t>
        </w:r>
      </w:p>
    </w:sdtContent>
  </w:sdt>
  <w:p w14:paraId="37BFA469" w14:textId="13D0EC02" w:rsidR="004955B8" w:rsidRPr="00974CF4" w:rsidRDefault="00A3522E" w:rsidP="004955B8">
    <w:pPr>
      <w:pStyle w:val="Header"/>
      <w:tabs>
        <w:tab w:val="center" w:pos="4770"/>
        <w:tab w:val="right" w:pos="9540"/>
      </w:tabs>
      <w:rPr>
        <w:rStyle w:val="PageNumber"/>
        <w:rFonts w:ascii="Arial" w:hAnsi="Arial" w:cs="Arial"/>
      </w:rPr>
    </w:pPr>
    <w:r w:rsidRPr="00974CF4">
      <w:rPr>
        <w:rStyle w:val="PageNumber"/>
        <w:rFonts w:ascii="Arial" w:hAnsi="Arial" w:cs="Arial"/>
      </w:rPr>
      <w:t xml:space="preserve">Page </w:t>
    </w:r>
    <w:r w:rsidRPr="00974CF4">
      <w:rPr>
        <w:rStyle w:val="PageNumber"/>
        <w:rFonts w:ascii="Arial" w:hAnsi="Arial" w:cs="Arial"/>
        <w:b/>
        <w:bCs/>
      </w:rPr>
      <w:fldChar w:fldCharType="begin"/>
    </w:r>
    <w:r w:rsidRPr="00974CF4">
      <w:rPr>
        <w:rStyle w:val="PageNumber"/>
        <w:rFonts w:ascii="Arial" w:hAnsi="Arial" w:cs="Arial"/>
        <w:b/>
        <w:bCs/>
      </w:rPr>
      <w:instrText xml:space="preserve"> PAGE  \* Arabic  \* MERGEFORMAT </w:instrText>
    </w:r>
    <w:r w:rsidRPr="00974CF4">
      <w:rPr>
        <w:rStyle w:val="PageNumber"/>
        <w:rFonts w:ascii="Arial" w:hAnsi="Arial" w:cs="Arial"/>
        <w:b/>
        <w:bCs/>
      </w:rPr>
      <w:fldChar w:fldCharType="separate"/>
    </w:r>
    <w:r w:rsidR="00CE0E5C">
      <w:rPr>
        <w:rStyle w:val="PageNumber"/>
        <w:rFonts w:ascii="Arial" w:hAnsi="Arial" w:cs="Arial"/>
        <w:b/>
        <w:bCs/>
        <w:noProof/>
      </w:rPr>
      <w:t>2</w:t>
    </w:r>
    <w:r w:rsidRPr="00974CF4">
      <w:rPr>
        <w:rStyle w:val="PageNumber"/>
        <w:rFonts w:ascii="Arial" w:hAnsi="Arial" w:cs="Arial"/>
        <w:b/>
        <w:bCs/>
      </w:rPr>
      <w:fldChar w:fldCharType="end"/>
    </w:r>
    <w:r w:rsidRPr="00974CF4">
      <w:rPr>
        <w:rStyle w:val="PageNumber"/>
        <w:rFonts w:ascii="Arial" w:hAnsi="Arial" w:cs="Arial"/>
      </w:rPr>
      <w:t xml:space="preserve"> of </w:t>
    </w:r>
    <w:r w:rsidRPr="00974CF4">
      <w:rPr>
        <w:rStyle w:val="PageNumber"/>
        <w:rFonts w:ascii="Arial" w:hAnsi="Arial" w:cs="Arial"/>
        <w:b/>
        <w:bCs/>
      </w:rPr>
      <w:fldChar w:fldCharType="begin"/>
    </w:r>
    <w:r w:rsidRPr="00974CF4">
      <w:rPr>
        <w:rStyle w:val="PageNumber"/>
        <w:rFonts w:ascii="Arial" w:hAnsi="Arial" w:cs="Arial"/>
        <w:b/>
        <w:bCs/>
      </w:rPr>
      <w:instrText xml:space="preserve"> NUMPAGES  \* Arabic  \* MERGEFORMAT </w:instrText>
    </w:r>
    <w:r w:rsidRPr="00974CF4">
      <w:rPr>
        <w:rStyle w:val="PageNumber"/>
        <w:rFonts w:ascii="Arial" w:hAnsi="Arial" w:cs="Arial"/>
        <w:b/>
        <w:bCs/>
      </w:rPr>
      <w:fldChar w:fldCharType="separate"/>
    </w:r>
    <w:r w:rsidR="00CE0E5C">
      <w:rPr>
        <w:rStyle w:val="PageNumber"/>
        <w:rFonts w:ascii="Arial" w:hAnsi="Arial" w:cs="Arial"/>
        <w:b/>
        <w:bCs/>
        <w:noProof/>
      </w:rPr>
      <w:t>2</w:t>
    </w:r>
    <w:r w:rsidRPr="00974CF4">
      <w:rPr>
        <w:rStyle w:val="PageNumber"/>
        <w:rFonts w:ascii="Arial" w:hAnsi="Arial" w:cs="Arial"/>
        <w:b/>
        <w:bCs/>
      </w:rPr>
      <w:fldChar w:fldCharType="end"/>
    </w:r>
  </w:p>
  <w:p w14:paraId="4E132483" w14:textId="77777777" w:rsidR="00EA1914" w:rsidRPr="00782461" w:rsidRDefault="00EA1914" w:rsidP="004955B8">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01694"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30DFDF8E" wp14:editId="1790251A">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1DFF13B2"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038A7ED7"/>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5"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6"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7"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6"/>
  </w:num>
  <w:num w:numId="4">
    <w:abstractNumId w:val="6"/>
  </w:num>
  <w:num w:numId="5">
    <w:abstractNumId w:val="6"/>
  </w:num>
  <w:num w:numId="6">
    <w:abstractNumId w:val="4"/>
  </w:num>
  <w:num w:numId="7">
    <w:abstractNumId w:val="4"/>
  </w:num>
  <w:num w:numId="8">
    <w:abstractNumId w:val="5"/>
  </w:num>
  <w:num w:numId="9">
    <w:abstractNumId w:val="5"/>
  </w:num>
  <w:num w:numId="10">
    <w:abstractNumId w:val="5"/>
  </w:num>
  <w:num w:numId="11">
    <w:abstractNumId w:val="4"/>
  </w:num>
  <w:num w:numId="12">
    <w:abstractNumId w:val="4"/>
  </w:num>
  <w:num w:numId="13">
    <w:abstractNumId w:val="2"/>
  </w:num>
  <w:num w:numId="14">
    <w:abstractNumId w:val="2"/>
  </w:num>
  <w:num w:numId="15">
    <w:abstractNumId w:val="2"/>
  </w:num>
  <w:num w:numId="16">
    <w:abstractNumId w:val="0"/>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29B"/>
    <w:rsid w:val="00016D59"/>
    <w:rsid w:val="00061782"/>
    <w:rsid w:val="000908BF"/>
    <w:rsid w:val="000B0988"/>
    <w:rsid w:val="000F462B"/>
    <w:rsid w:val="00104226"/>
    <w:rsid w:val="001277D4"/>
    <w:rsid w:val="0015706A"/>
    <w:rsid w:val="00161C8C"/>
    <w:rsid w:val="00192E4E"/>
    <w:rsid w:val="001C1BA5"/>
    <w:rsid w:val="001E75C3"/>
    <w:rsid w:val="002167CB"/>
    <w:rsid w:val="00252421"/>
    <w:rsid w:val="002943FE"/>
    <w:rsid w:val="002970F6"/>
    <w:rsid w:val="002B2A80"/>
    <w:rsid w:val="00324AFE"/>
    <w:rsid w:val="003512E1"/>
    <w:rsid w:val="003517CE"/>
    <w:rsid w:val="003602B1"/>
    <w:rsid w:val="003634DB"/>
    <w:rsid w:val="00372FA2"/>
    <w:rsid w:val="003917F4"/>
    <w:rsid w:val="003B14E3"/>
    <w:rsid w:val="00416C57"/>
    <w:rsid w:val="004453D4"/>
    <w:rsid w:val="00466D0C"/>
    <w:rsid w:val="004955B8"/>
    <w:rsid w:val="004A2B1E"/>
    <w:rsid w:val="004A78AC"/>
    <w:rsid w:val="004B402A"/>
    <w:rsid w:val="004E3C67"/>
    <w:rsid w:val="00584399"/>
    <w:rsid w:val="005D364D"/>
    <w:rsid w:val="005E2AFD"/>
    <w:rsid w:val="005F7F46"/>
    <w:rsid w:val="006250C9"/>
    <w:rsid w:val="0064515F"/>
    <w:rsid w:val="006618FF"/>
    <w:rsid w:val="00663764"/>
    <w:rsid w:val="00667318"/>
    <w:rsid w:val="006940F1"/>
    <w:rsid w:val="00701B1F"/>
    <w:rsid w:val="00782461"/>
    <w:rsid w:val="007A7C6D"/>
    <w:rsid w:val="007F14A4"/>
    <w:rsid w:val="007F5E4D"/>
    <w:rsid w:val="00827A06"/>
    <w:rsid w:val="00840404"/>
    <w:rsid w:val="008417F2"/>
    <w:rsid w:val="00853C89"/>
    <w:rsid w:val="008D529B"/>
    <w:rsid w:val="008E3164"/>
    <w:rsid w:val="008E73DD"/>
    <w:rsid w:val="0095467B"/>
    <w:rsid w:val="00974CF4"/>
    <w:rsid w:val="00986B6F"/>
    <w:rsid w:val="009B33DA"/>
    <w:rsid w:val="009E3608"/>
    <w:rsid w:val="00A01F46"/>
    <w:rsid w:val="00A060B1"/>
    <w:rsid w:val="00A3522E"/>
    <w:rsid w:val="00A511E8"/>
    <w:rsid w:val="00A80BC4"/>
    <w:rsid w:val="00A90D35"/>
    <w:rsid w:val="00AA6B3F"/>
    <w:rsid w:val="00AA7539"/>
    <w:rsid w:val="00AB6D98"/>
    <w:rsid w:val="00AC4ABB"/>
    <w:rsid w:val="00AD0010"/>
    <w:rsid w:val="00AE4599"/>
    <w:rsid w:val="00AE4EC3"/>
    <w:rsid w:val="00AE7905"/>
    <w:rsid w:val="00B20DD1"/>
    <w:rsid w:val="00B25A9F"/>
    <w:rsid w:val="00B42903"/>
    <w:rsid w:val="00BF3511"/>
    <w:rsid w:val="00C02CB6"/>
    <w:rsid w:val="00C147CE"/>
    <w:rsid w:val="00C2379B"/>
    <w:rsid w:val="00C23EE9"/>
    <w:rsid w:val="00C65804"/>
    <w:rsid w:val="00C81B94"/>
    <w:rsid w:val="00CC2146"/>
    <w:rsid w:val="00CE0E5C"/>
    <w:rsid w:val="00D120FF"/>
    <w:rsid w:val="00D51513"/>
    <w:rsid w:val="00D578E6"/>
    <w:rsid w:val="00D60308"/>
    <w:rsid w:val="00D8569B"/>
    <w:rsid w:val="00DA08C8"/>
    <w:rsid w:val="00DC61DA"/>
    <w:rsid w:val="00DC6E52"/>
    <w:rsid w:val="00DE72B6"/>
    <w:rsid w:val="00E01A6F"/>
    <w:rsid w:val="00E3101D"/>
    <w:rsid w:val="00E51255"/>
    <w:rsid w:val="00E6380A"/>
    <w:rsid w:val="00E709D7"/>
    <w:rsid w:val="00E8753E"/>
    <w:rsid w:val="00E91605"/>
    <w:rsid w:val="00E97387"/>
    <w:rsid w:val="00EA1914"/>
    <w:rsid w:val="00EB2DF8"/>
    <w:rsid w:val="00EE0E1C"/>
    <w:rsid w:val="00F029CB"/>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B25878"/>
  <w15:docId w15:val="{594DE77D-28F5-432C-989C-65B9DA72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ListParagraph">
    <w:name w:val="List Paragraph"/>
    <w:basedOn w:val="Normal"/>
    <w:uiPriority w:val="34"/>
    <w:qFormat/>
    <w:rsid w:val="00E709D7"/>
    <w:pPr>
      <w:ind w:left="720"/>
      <w:contextualSpacing/>
    </w:pPr>
    <w:rPr>
      <w:sz w:val="26"/>
    </w:rPr>
  </w:style>
  <w:style w:type="character" w:customStyle="1" w:styleId="normaltextrun">
    <w:name w:val="normaltextrun"/>
    <w:basedOn w:val="DefaultParagraphFont"/>
    <w:rsid w:val="00E709D7"/>
  </w:style>
  <w:style w:type="character" w:customStyle="1" w:styleId="eop">
    <w:name w:val="eop"/>
    <w:basedOn w:val="DefaultParagraphFont"/>
    <w:rsid w:val="00E70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ca.gov/ard_payments_annual_report_submissions.ht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ep.sco.ca.gov/"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Saeteurn@sco.ca.gov"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D.SCONET.CA.GOV\Data\LGPSD\Group\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2C673722CE4B168F7C8089B5D3FA59"/>
        <w:category>
          <w:name w:val="General"/>
          <w:gallery w:val="placeholder"/>
        </w:category>
        <w:types>
          <w:type w:val="bbPlcHdr"/>
        </w:types>
        <w:behaviors>
          <w:behavior w:val="content"/>
        </w:behaviors>
        <w:guid w:val="{CECA2016-59EE-4F6A-925D-AE67ED33FC4A}"/>
      </w:docPartPr>
      <w:docPartBody>
        <w:p w:rsidR="005D7176" w:rsidRDefault="005D7176">
          <w:pPr>
            <w:pStyle w:val="A72C673722CE4B168F7C8089B5D3FA59"/>
          </w:pPr>
          <w:r w:rsidRPr="00C469EE">
            <w:rPr>
              <w:rStyle w:val="PlaceholderText"/>
            </w:rPr>
            <w:t>Click here to enter a date.</w:t>
          </w:r>
        </w:p>
      </w:docPartBody>
    </w:docPart>
    <w:docPart>
      <w:docPartPr>
        <w:name w:val="FAB1CB8040BF4F16B2A00404EDED5616"/>
        <w:category>
          <w:name w:val="General"/>
          <w:gallery w:val="placeholder"/>
        </w:category>
        <w:types>
          <w:type w:val="bbPlcHdr"/>
        </w:types>
        <w:behaviors>
          <w:behavior w:val="content"/>
        </w:behaviors>
        <w:guid w:val="{1800BB34-C4F4-411D-B86F-BAE093F43E67}"/>
      </w:docPartPr>
      <w:docPartBody>
        <w:p w:rsidR="005D7176" w:rsidRDefault="005D7176" w:rsidP="005D7176">
          <w:pPr>
            <w:pStyle w:val="FAB1CB8040BF4F16B2A00404EDED5616"/>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176"/>
    <w:rsid w:val="000F462B"/>
    <w:rsid w:val="002167CB"/>
    <w:rsid w:val="003634DB"/>
    <w:rsid w:val="003917F4"/>
    <w:rsid w:val="005D7176"/>
    <w:rsid w:val="006618FF"/>
    <w:rsid w:val="007F14A4"/>
    <w:rsid w:val="008E73DD"/>
    <w:rsid w:val="00C02CB6"/>
    <w:rsid w:val="00CC2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7176"/>
    <w:rPr>
      <w:color w:val="808080"/>
    </w:rPr>
  </w:style>
  <w:style w:type="paragraph" w:customStyle="1" w:styleId="A72C673722CE4B168F7C8089B5D3FA59">
    <w:name w:val="A72C673722CE4B168F7C8089B5D3FA59"/>
  </w:style>
  <w:style w:type="paragraph" w:customStyle="1" w:styleId="FAB1CB8040BF4F16B2A00404EDED5616">
    <w:name w:val="FAB1CB8040BF4F16B2A00404EDED5616"/>
    <w:rsid w:val="005D71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Signature.dotx</Template>
  <TotalTime>23</TotalTime>
  <Pages>2</Pages>
  <Words>308</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2206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Saeteurn, Kae</dc:creator>
  <cp:keywords>SCO standard sacramento letterhead</cp:keywords>
  <dc:description/>
  <cp:lastModifiedBy>Saelee, Ou</cp:lastModifiedBy>
  <cp:revision>14</cp:revision>
  <cp:lastPrinted>2024-08-27T14:51:00Z</cp:lastPrinted>
  <dcterms:created xsi:type="dcterms:W3CDTF">2024-08-14T22:35:00Z</dcterms:created>
  <dcterms:modified xsi:type="dcterms:W3CDTF">2024-08-30T20:43:00Z</dcterms:modified>
  <cp:category>SCO Forms</cp:category>
</cp:coreProperties>
</file>