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4AD22" w14:textId="77777777" w:rsidR="00B25A9F" w:rsidRPr="001E047A" w:rsidRDefault="00B25A9F" w:rsidP="00C2379B"/>
    <w:bookmarkStart w:id="0" w:name="OLE_LINK1" w:displacedByCustomXml="next"/>
    <w:sdt>
      <w:sdtPr>
        <w:alias w:val="Date Finalized for Mailing"/>
        <w:tag w:val="Date Mailed"/>
        <w:id w:val="1083334929"/>
        <w:placeholder>
          <w:docPart w:val="2C71A660919C4B4293E76320399C9562"/>
        </w:placeholder>
        <w:date w:fullDate="2025-05-15T00:00:00Z">
          <w:dateFormat w:val="MMMM d, yyyy"/>
          <w:lid w:val="en-US"/>
          <w:storeMappedDataAs w:val="dateTime"/>
          <w:calendar w:val="gregorian"/>
        </w:date>
      </w:sdtPr>
      <w:sdtEndPr/>
      <w:sdtContent>
        <w:p w14:paraId="1592CCD8" w14:textId="7F6B1939" w:rsidR="00412625" w:rsidRPr="006E19FF" w:rsidRDefault="008A5D55" w:rsidP="00412625">
          <w:r w:rsidRPr="006E19FF">
            <w:t>May 15, 2025</w:t>
          </w:r>
        </w:p>
      </w:sdtContent>
    </w:sdt>
    <w:bookmarkEnd w:id="0" w:displacedByCustomXml="prev"/>
    <w:p w14:paraId="3BC925A1" w14:textId="77777777" w:rsidR="00412625" w:rsidRPr="006E19FF" w:rsidRDefault="00412625" w:rsidP="00412625"/>
    <w:p w14:paraId="2EB55CF1" w14:textId="77777777" w:rsidR="00412625" w:rsidRPr="006E19FF" w:rsidRDefault="00412625" w:rsidP="00412625"/>
    <w:p w14:paraId="7EBB6004" w14:textId="03718CC1" w:rsidR="00412625" w:rsidRPr="006E19FF" w:rsidRDefault="003D0F32" w:rsidP="00412625">
      <w:r w:rsidRPr="006E19FF">
        <w:t>County Auditor-Controller</w:t>
      </w:r>
      <w:r w:rsidR="00F92D5A" w:rsidRPr="006E19FF">
        <w:t>s</w:t>
      </w:r>
      <w:r w:rsidRPr="006E19FF" w:rsidDel="003D0F32">
        <w:t xml:space="preserve"> </w:t>
      </w:r>
    </w:p>
    <w:p w14:paraId="755F6AD1" w14:textId="77777777" w:rsidR="00412625" w:rsidRPr="006E19FF" w:rsidRDefault="00412625" w:rsidP="00412625"/>
    <w:p w14:paraId="6891CD62" w14:textId="1899417D" w:rsidR="00412625" w:rsidRPr="006E19FF" w:rsidRDefault="00E16B79" w:rsidP="00412625">
      <w:pPr>
        <w:ind w:left="1440" w:hanging="1440"/>
        <w:rPr>
          <w:b/>
        </w:rPr>
      </w:pPr>
      <w:r w:rsidRPr="006E19FF">
        <w:rPr>
          <w:b/>
        </w:rPr>
        <w:t>SUBJECT:</w:t>
      </w:r>
      <w:r w:rsidR="006E19FF">
        <w:rPr>
          <w:b/>
        </w:rPr>
        <w:t xml:space="preserve"> </w:t>
      </w:r>
      <w:r w:rsidRPr="006E19FF">
        <w:rPr>
          <w:b/>
        </w:rPr>
        <w:t>Vehicle License Fee Adjustment Amount Certification</w:t>
      </w:r>
    </w:p>
    <w:p w14:paraId="3C811360" w14:textId="77777777" w:rsidR="00412625" w:rsidRPr="006E19FF" w:rsidRDefault="00412625" w:rsidP="00412625"/>
    <w:p w14:paraId="3ED11D7F" w14:textId="5CA3C472" w:rsidR="00412625" w:rsidRPr="006E19FF" w:rsidRDefault="00E16B79" w:rsidP="00412625">
      <w:r w:rsidRPr="006E19FF">
        <w:t>According to Revenue and Taxation Code section 97.70 (c)(5), as amended by Chapter</w:t>
      </w:r>
      <w:r w:rsidR="008F7587" w:rsidRPr="006E19FF">
        <w:t> </w:t>
      </w:r>
      <w:r w:rsidRPr="006E19FF">
        <w:t xml:space="preserve">329, Statutes of 2019, the Auditor-Controller of each county is required to report the Vehicle License Fee Adjustment Amount (VLFAA) for the county and each city in that county in an electronic format to the State Controller’s Office (SCO) by June 30 of each fiscal year. </w:t>
      </w:r>
    </w:p>
    <w:p w14:paraId="77655FE2" w14:textId="77777777" w:rsidR="00E16B79" w:rsidRPr="006E19FF" w:rsidRDefault="00E16B79" w:rsidP="00412625"/>
    <w:p w14:paraId="071C5DA3" w14:textId="11C7C4F4" w:rsidR="00E16B79" w:rsidRPr="006E19FF" w:rsidRDefault="00E16B79" w:rsidP="00412625">
      <w:r w:rsidRPr="006E19FF">
        <w:t>Enclosed is the electronic VLFAA form in Excel and the certification form for your use. Please submit the completed VLFAA form in Excel format and a signed, scanned copy or an electronically signed certification</w:t>
      </w:r>
      <w:r w:rsidR="008F7587" w:rsidRPr="006E19FF">
        <w:t>,</w:t>
      </w:r>
      <w:r w:rsidRPr="006E19FF">
        <w:t xml:space="preserve"> </w:t>
      </w:r>
      <w:r w:rsidR="00375DE9" w:rsidRPr="006E19FF">
        <w:t xml:space="preserve">using </w:t>
      </w:r>
      <w:r w:rsidR="00A27F09" w:rsidRPr="006E19FF">
        <w:t>the</w:t>
      </w:r>
      <w:r w:rsidR="00375DE9" w:rsidRPr="006E19FF">
        <w:t xml:space="preserve"> SCO</w:t>
      </w:r>
      <w:r w:rsidR="00A27F09" w:rsidRPr="006E19FF">
        <w:t xml:space="preserve"> </w:t>
      </w:r>
      <w:hyperlink r:id="rId7" w:history="1">
        <w:r w:rsidR="00375DE9" w:rsidRPr="006E19FF">
          <w:rPr>
            <w:rStyle w:val="Hyperlink"/>
          </w:rPr>
          <w:t>Data Exchange Portal</w:t>
        </w:r>
      </w:hyperlink>
      <w:r w:rsidR="00A27F09" w:rsidRPr="006E19FF">
        <w:t xml:space="preserve"> (DEP).</w:t>
      </w:r>
      <w:r w:rsidRPr="006E19FF">
        <w:t xml:space="preserve"> </w:t>
      </w:r>
      <w:r w:rsidR="008F7587" w:rsidRPr="006E19FF">
        <w:t>Copies of the forms and t</w:t>
      </w:r>
      <w:r w:rsidR="00375DE9" w:rsidRPr="006E19FF">
        <w:t xml:space="preserve">he DEP Annual Report Submission </w:t>
      </w:r>
      <w:r w:rsidR="00A27F09" w:rsidRPr="006E19FF">
        <w:t xml:space="preserve">Instructions </w:t>
      </w:r>
      <w:r w:rsidR="0055215C" w:rsidRPr="006E19FF">
        <w:t>are</w:t>
      </w:r>
      <w:r w:rsidR="00387F1B" w:rsidRPr="006E19FF">
        <w:t xml:space="preserve"> available </w:t>
      </w:r>
      <w:r w:rsidR="00687E71" w:rsidRPr="006E19FF">
        <w:t>on</w:t>
      </w:r>
      <w:r w:rsidR="00A27F09" w:rsidRPr="006E19FF">
        <w:t xml:space="preserve"> </w:t>
      </w:r>
      <w:r w:rsidR="00375DE9" w:rsidRPr="006E19FF">
        <w:t>the</w:t>
      </w:r>
      <w:r w:rsidR="00A27F09" w:rsidRPr="006E19FF">
        <w:t xml:space="preserve"> </w:t>
      </w:r>
      <w:r w:rsidR="008F7587" w:rsidRPr="006E19FF">
        <w:rPr>
          <w:rStyle w:val="Hyperlink"/>
          <w:color w:val="auto"/>
          <w:u w:val="none"/>
        </w:rPr>
        <w:t xml:space="preserve">SCO </w:t>
      </w:r>
      <w:hyperlink r:id="rId8" w:history="1">
        <w:r w:rsidR="008F7587" w:rsidRPr="006E19FF">
          <w:rPr>
            <w:rStyle w:val="Hyperlink"/>
          </w:rPr>
          <w:t>website</w:t>
        </w:r>
      </w:hyperlink>
      <w:r w:rsidR="00A27F09" w:rsidRPr="006E19FF">
        <w:t>.</w:t>
      </w:r>
    </w:p>
    <w:p w14:paraId="3BFB8BF8" w14:textId="77777777" w:rsidR="00E16B79" w:rsidRPr="006E19FF" w:rsidRDefault="00E16B79" w:rsidP="00412625"/>
    <w:p w14:paraId="3C3588B4" w14:textId="76591BD0" w:rsidR="00E16B79" w:rsidRPr="006E19FF" w:rsidRDefault="00E16B79" w:rsidP="00412625">
      <w:r w:rsidRPr="006E19FF">
        <w:t xml:space="preserve">Please contact </w:t>
      </w:r>
      <w:r w:rsidR="008A5D55" w:rsidRPr="006E19FF">
        <w:t>Ivy Tran</w:t>
      </w:r>
      <w:r w:rsidRPr="006E19FF">
        <w:t xml:space="preserve"> by telephone at (916) </w:t>
      </w:r>
      <w:r w:rsidR="008A5D55" w:rsidRPr="006E19FF">
        <w:t>464</w:t>
      </w:r>
      <w:r w:rsidRPr="006E19FF">
        <w:t>-1</w:t>
      </w:r>
      <w:r w:rsidR="008A5D55" w:rsidRPr="006E19FF">
        <w:t>905</w:t>
      </w:r>
      <w:r w:rsidRPr="006E19FF">
        <w:t xml:space="preserve"> or by email at </w:t>
      </w:r>
      <w:hyperlink r:id="rId9" w:history="1">
        <w:r w:rsidR="008A5D55" w:rsidRPr="006E19FF">
          <w:rPr>
            <w:rStyle w:val="Hyperlink"/>
          </w:rPr>
          <w:t>ITran@sco.ca.gov</w:t>
        </w:r>
      </w:hyperlink>
      <w:r w:rsidRPr="006E19FF">
        <w:t xml:space="preserve"> with any questions, or for additional information. </w:t>
      </w:r>
    </w:p>
    <w:p w14:paraId="6CCA3289" w14:textId="77777777" w:rsidR="00412625" w:rsidRPr="006E19FF" w:rsidRDefault="00412625" w:rsidP="00412625"/>
    <w:p w14:paraId="2401A71C" w14:textId="77777777" w:rsidR="00412625" w:rsidRPr="006E19FF" w:rsidRDefault="00412625" w:rsidP="00412625">
      <w:r w:rsidRPr="006E19FF">
        <w:t>Sincerely,</w:t>
      </w:r>
    </w:p>
    <w:p w14:paraId="6E74A207" w14:textId="44AD51B9" w:rsidR="00412625" w:rsidRPr="006E19FF" w:rsidRDefault="00412625" w:rsidP="00412625"/>
    <w:p w14:paraId="4824F6AE" w14:textId="55911953" w:rsidR="00271C33" w:rsidRPr="006E19FF" w:rsidRDefault="00271C33" w:rsidP="00412625">
      <w:pPr>
        <w:rPr>
          <w:i/>
        </w:rPr>
      </w:pPr>
      <w:r w:rsidRPr="006E19FF">
        <w:rPr>
          <w:i/>
        </w:rPr>
        <w:t xml:space="preserve">Original Signed by </w:t>
      </w:r>
    </w:p>
    <w:p w14:paraId="0B78E3FA" w14:textId="3A856822" w:rsidR="00412625" w:rsidRPr="006E19FF" w:rsidRDefault="00412625" w:rsidP="00412625"/>
    <w:p w14:paraId="2AF8B82B" w14:textId="77777777" w:rsidR="00271C33" w:rsidRPr="006E19FF" w:rsidRDefault="00271C33" w:rsidP="00412625"/>
    <w:p w14:paraId="37CEA3FF" w14:textId="77777777" w:rsidR="00412625" w:rsidRPr="006E19FF" w:rsidRDefault="00E16B79" w:rsidP="00412625">
      <w:r w:rsidRPr="006E19FF">
        <w:t>Melma Dizon</w:t>
      </w:r>
    </w:p>
    <w:p w14:paraId="0D762DA1" w14:textId="77777777" w:rsidR="00CE436E" w:rsidRPr="006E19FF" w:rsidRDefault="00E16B79" w:rsidP="00412625">
      <w:r w:rsidRPr="006E19FF">
        <w:t>Manager</w:t>
      </w:r>
      <w:r w:rsidR="00CE436E" w:rsidRPr="006E19FF">
        <w:t xml:space="preserve">, </w:t>
      </w:r>
      <w:r w:rsidRPr="006E19FF">
        <w:t>Local Apportionments Section</w:t>
      </w:r>
    </w:p>
    <w:p w14:paraId="09C1319D" w14:textId="77777777" w:rsidR="00412625" w:rsidRPr="006E19FF" w:rsidRDefault="00412625" w:rsidP="00412625"/>
    <w:p w14:paraId="53990962" w14:textId="3B6746DF" w:rsidR="00412625" w:rsidRPr="006E19FF" w:rsidRDefault="00412625" w:rsidP="00412625">
      <w:r w:rsidRPr="006E19FF">
        <w:t>Enclosures</w:t>
      </w:r>
    </w:p>
    <w:p w14:paraId="3109DB08" w14:textId="77777777" w:rsidR="005E2AFD" w:rsidRPr="00EA2811" w:rsidRDefault="005E2AFD" w:rsidP="00C2379B">
      <w:pPr>
        <w:rPr>
          <w:rFonts w:ascii="Arial" w:hAnsi="Arial" w:cs="Arial"/>
        </w:rPr>
      </w:pPr>
    </w:p>
    <w:p w14:paraId="622480FE" w14:textId="77777777" w:rsidR="005E2AFD" w:rsidRPr="00EA2811" w:rsidRDefault="005E2AFD" w:rsidP="00C2379B">
      <w:pPr>
        <w:rPr>
          <w:rFonts w:ascii="Arial" w:hAnsi="Arial" w:cs="Arial"/>
        </w:rPr>
      </w:pPr>
    </w:p>
    <w:p w14:paraId="2D758E3B" w14:textId="77777777" w:rsidR="005E2AFD" w:rsidRPr="001E047A" w:rsidRDefault="005E2AFD" w:rsidP="00C2379B"/>
    <w:p w14:paraId="11DE2DE0" w14:textId="77777777" w:rsidR="005E2AFD" w:rsidRPr="001E047A" w:rsidRDefault="005E2AFD" w:rsidP="00C2379B"/>
    <w:p w14:paraId="1392A5F2" w14:textId="77777777" w:rsidR="005E2AFD" w:rsidRPr="001E047A" w:rsidRDefault="005E2AFD" w:rsidP="00C2379B"/>
    <w:p w14:paraId="7BF4F7E6" w14:textId="77777777" w:rsidR="00A060B1" w:rsidRPr="001E047A" w:rsidRDefault="00A060B1" w:rsidP="00C2379B"/>
    <w:sectPr w:rsidR="00A060B1" w:rsidRPr="001E047A" w:rsidSect="00F029CB">
      <w:headerReference w:type="default" r:id="rId10"/>
      <w:headerReference w:type="first" r:id="rId11"/>
      <w:footerReference w:type="first" r:id="rId12"/>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F4618" w14:textId="77777777" w:rsidR="00E16B79" w:rsidRDefault="00E16B79">
      <w:r>
        <w:separator/>
      </w:r>
    </w:p>
  </w:endnote>
  <w:endnote w:type="continuationSeparator" w:id="0">
    <w:p w14:paraId="7D7A15FA" w14:textId="77777777" w:rsidR="00E16B79" w:rsidRDefault="00E16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F8867" w14:textId="77777777" w:rsidR="00A61A1B" w:rsidRPr="00A61A1B" w:rsidRDefault="00A61A1B" w:rsidP="00A61A1B">
    <w:pPr>
      <w:pStyle w:val="Footer"/>
      <w:rPr>
        <w:rFonts w:ascii="Century Gothic" w:hAnsi="Century Gothic" w:cs="Arial"/>
        <w:color w:val="001489"/>
        <w:sz w:val="16"/>
        <w:szCs w:val="16"/>
      </w:rPr>
    </w:pPr>
    <w:r w:rsidRPr="00A61A1B">
      <w:rPr>
        <w:rFonts w:ascii="Century Gothic" w:hAnsi="Century Gothic" w:cs="Arial"/>
        <w:color w:val="001489"/>
        <w:sz w:val="16"/>
        <w:szCs w:val="16"/>
      </w:rPr>
      <w:t>Local Government Programs and Services Division</w:t>
    </w:r>
  </w:p>
  <w:p w14:paraId="1920C1D2" w14:textId="77777777" w:rsidR="00A61A1B" w:rsidRPr="00A61A1B" w:rsidRDefault="00A61A1B" w:rsidP="00A61A1B">
    <w:pPr>
      <w:pStyle w:val="Footer"/>
      <w:rPr>
        <w:rFonts w:ascii="Century Gothic" w:hAnsi="Century Gothic" w:cs="Arial"/>
        <w:color w:val="001489"/>
        <w:sz w:val="16"/>
        <w:szCs w:val="16"/>
      </w:rPr>
    </w:pPr>
    <w:r w:rsidRPr="00A61A1B">
      <w:rPr>
        <w:rFonts w:ascii="Century Gothic" w:hAnsi="Century Gothic" w:cs="Arial"/>
        <w:color w:val="001489"/>
        <w:sz w:val="16"/>
        <w:szCs w:val="16"/>
      </w:rPr>
      <w:t>MAILING ADDRESS</w:t>
    </w:r>
    <w:r>
      <w:rPr>
        <w:rFonts w:ascii="Century Gothic" w:hAnsi="Century Gothic" w:cs="Arial"/>
        <w:color w:val="001489"/>
        <w:sz w:val="16"/>
        <w:szCs w:val="16"/>
      </w:rPr>
      <w:t>:</w:t>
    </w:r>
    <w:r w:rsidRPr="00A61A1B">
      <w:rPr>
        <w:rFonts w:ascii="Century Gothic" w:hAnsi="Century Gothic" w:cs="Arial"/>
        <w:color w:val="001489"/>
        <w:sz w:val="16"/>
        <w:szCs w:val="16"/>
      </w:rPr>
      <w:t xml:space="preserve"> P.O. Box 942850, Sacramento, CA 94250</w:t>
    </w:r>
  </w:p>
  <w:p w14:paraId="18B84612" w14:textId="77777777" w:rsidR="00986B6F" w:rsidRPr="00A61A1B" w:rsidRDefault="00A61A1B" w:rsidP="00A61A1B">
    <w:pPr>
      <w:pStyle w:val="Footer"/>
    </w:pPr>
    <w:r w:rsidRPr="00A61A1B">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DB38F" w14:textId="77777777" w:rsidR="00E16B79" w:rsidRDefault="00E16B79">
      <w:r>
        <w:separator/>
      </w:r>
    </w:p>
  </w:footnote>
  <w:footnote w:type="continuationSeparator" w:id="0">
    <w:p w14:paraId="2D80CB51" w14:textId="77777777" w:rsidR="00E16B79" w:rsidRDefault="00E16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F53DC" w14:textId="77777777"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w:t>
    </w:r>
    <w:r w:rsidR="00346DB7">
      <w:rPr>
        <w:rFonts w:ascii="Times New Roman" w:hAnsi="Times New Roman"/>
        <w:szCs w:val="24"/>
      </w:rPr>
      <w:t xml:space="preserve">Recipient </w:t>
    </w:r>
    <w:r w:rsidRPr="00A060B1">
      <w:rPr>
        <w:rFonts w:ascii="Times New Roman" w:hAnsi="Times New Roman"/>
        <w:szCs w:val="24"/>
      </w:rPr>
      <w:t>N</w:t>
    </w:r>
    <w:r w:rsidR="00986B6F" w:rsidRPr="00A060B1">
      <w:rPr>
        <w:rFonts w:ascii="Times New Roman" w:hAnsi="Times New Roman"/>
        <w:szCs w:val="24"/>
      </w:rPr>
      <w:t>ame</w:t>
    </w:r>
    <w:r w:rsidRPr="00A060B1">
      <w:rPr>
        <w:rFonts w:ascii="Times New Roman" w:hAnsi="Times New Roman"/>
        <w:szCs w:val="24"/>
      </w:rPr>
      <w:t>]</w:t>
    </w:r>
  </w:p>
  <w:p w14:paraId="261104FA" w14:textId="77777777" w:rsidR="004955B8" w:rsidRPr="00A060B1" w:rsidRDefault="00346DB7" w:rsidP="004955B8">
    <w:pPr>
      <w:pStyle w:val="Header"/>
      <w:tabs>
        <w:tab w:val="center" w:pos="4770"/>
        <w:tab w:val="right" w:pos="9540"/>
      </w:tabs>
      <w:rPr>
        <w:rFonts w:ascii="Times New Roman" w:hAnsi="Times New Roman"/>
        <w:szCs w:val="24"/>
      </w:rPr>
    </w:pPr>
    <w:r>
      <w:rPr>
        <w:rFonts w:ascii="Times New Roman" w:hAnsi="Times New Roman"/>
        <w:szCs w:val="24"/>
      </w:rPr>
      <w:t>[</w:t>
    </w:r>
    <w:r w:rsidR="004955B8" w:rsidRPr="00A060B1">
      <w:rPr>
        <w:rFonts w:ascii="Times New Roman" w:hAnsi="Times New Roman"/>
        <w:szCs w:val="24"/>
      </w:rPr>
      <w:t>Date]</w:t>
    </w:r>
  </w:p>
  <w:p w14:paraId="75F8AD6E" w14:textId="77777777" w:rsidR="004955B8" w:rsidRPr="00A060B1" w:rsidRDefault="004955B8" w:rsidP="004955B8">
    <w:pPr>
      <w:pStyle w:val="Header"/>
      <w:tabs>
        <w:tab w:val="center" w:pos="4770"/>
        <w:tab w:val="right" w:pos="9540"/>
      </w:tabs>
      <w:rPr>
        <w:rStyle w:val="PageNumber"/>
        <w:rFonts w:ascii="Times New Roman" w:hAnsi="Times New Roman"/>
        <w:szCs w:val="24"/>
      </w:rPr>
    </w:pPr>
    <w:r w:rsidRPr="00A060B1">
      <w:rPr>
        <w:rFonts w:ascii="Times New Roman" w:hAnsi="Times New Roman"/>
        <w:szCs w:val="24"/>
      </w:rPr>
      <w:t xml:space="preserve">Page </w:t>
    </w:r>
    <w:r w:rsidRPr="00A060B1">
      <w:rPr>
        <w:rStyle w:val="PageNumber"/>
        <w:rFonts w:ascii="Times New Roman" w:hAnsi="Times New Roman"/>
        <w:szCs w:val="24"/>
      </w:rPr>
      <w:fldChar w:fldCharType="begin"/>
    </w:r>
    <w:r w:rsidRPr="00A060B1">
      <w:rPr>
        <w:rStyle w:val="PageNumber"/>
        <w:rFonts w:ascii="Times New Roman" w:hAnsi="Times New Roman"/>
        <w:szCs w:val="24"/>
      </w:rPr>
      <w:instrText xml:space="preserve"> PAGE </w:instrText>
    </w:r>
    <w:r w:rsidRPr="00A060B1">
      <w:rPr>
        <w:rStyle w:val="PageNumber"/>
        <w:rFonts w:ascii="Times New Roman" w:hAnsi="Times New Roman"/>
        <w:szCs w:val="24"/>
      </w:rPr>
      <w:fldChar w:fldCharType="separate"/>
    </w:r>
    <w:r w:rsidR="00E16B79">
      <w:rPr>
        <w:rStyle w:val="PageNumber"/>
        <w:rFonts w:ascii="Times New Roman" w:hAnsi="Times New Roman"/>
        <w:noProof/>
        <w:szCs w:val="24"/>
      </w:rPr>
      <w:t>2</w:t>
    </w:r>
    <w:r w:rsidRPr="00A060B1">
      <w:rPr>
        <w:rStyle w:val="PageNumber"/>
        <w:rFonts w:ascii="Times New Roman" w:hAnsi="Times New Roman"/>
        <w:szCs w:val="24"/>
      </w:rPr>
      <w:fldChar w:fldCharType="end"/>
    </w:r>
    <w:r w:rsidR="00D45F4C">
      <w:rPr>
        <w:rStyle w:val="PageNumber"/>
        <w:rFonts w:ascii="Times New Roman" w:hAnsi="Times New Roman"/>
        <w:szCs w:val="24"/>
      </w:rPr>
      <w:t xml:space="preserve"> of [# of Pages]</w:t>
    </w:r>
  </w:p>
  <w:p w14:paraId="60224128" w14:textId="77777777" w:rsidR="004955B8" w:rsidRPr="00A060B1" w:rsidRDefault="004955B8" w:rsidP="004955B8">
    <w:pPr>
      <w:pStyle w:val="Header"/>
      <w:tabs>
        <w:tab w:val="center" w:pos="4770"/>
        <w:tab w:val="right" w:pos="9540"/>
      </w:tabs>
      <w:rPr>
        <w:rStyle w:val="PageNumber"/>
        <w:rFonts w:ascii="Times New Roman" w:hAnsi="Times New Roman"/>
      </w:rPr>
    </w:pPr>
  </w:p>
  <w:p w14:paraId="1D2A8076" w14:textId="77777777"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80F48" w14:textId="77777777" w:rsidR="00D45F4C" w:rsidRPr="00192E4E" w:rsidRDefault="00D45F4C" w:rsidP="00D45F4C">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7D708033" wp14:editId="5FF3294C">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Pr="00192E4E">
      <w:rPr>
        <w:rFonts w:ascii="Century Gothic" w:hAnsi="Century Gothic"/>
        <w:caps w:val="0"/>
        <w:smallCaps/>
        <w:color w:val="001489"/>
        <w:sz w:val="22"/>
        <w:szCs w:val="22"/>
      </w:rPr>
      <w:br/>
    </w:r>
    <w:r>
      <w:rPr>
        <w:rFonts w:ascii="Century Gothic" w:hAnsi="Century Gothic"/>
        <w:caps w:val="0"/>
        <w:smallCaps/>
        <w:color w:val="001489"/>
        <w:sz w:val="20"/>
      </w:rPr>
      <w:br/>
    </w:r>
    <w:r w:rsidRPr="00192E4E">
      <w:rPr>
        <w:rFonts w:ascii="Century Gothic" w:hAnsi="Century Gothic"/>
        <w:caps w:val="0"/>
        <w:smallCaps/>
        <w:color w:val="001489"/>
        <w:sz w:val="22"/>
        <w:szCs w:val="22"/>
      </w:rPr>
      <w:t>M</w:t>
    </w:r>
    <w:r w:rsidRPr="00192E4E">
      <w:rPr>
        <w:rFonts w:ascii="Century Gothic" w:hAnsi="Century Gothic"/>
        <w:caps w:val="0"/>
        <w:smallCaps/>
        <w:color w:val="001489"/>
        <w:sz w:val="20"/>
      </w:rPr>
      <w:t>alia</w:t>
    </w:r>
    <w:r w:rsidRPr="00192E4E">
      <w:rPr>
        <w:rFonts w:ascii="Century Gothic" w:hAnsi="Century Gothic"/>
        <w:caps w:val="0"/>
        <w:smallCaps/>
        <w:color w:val="001489"/>
        <w:sz w:val="22"/>
        <w:szCs w:val="22"/>
      </w:rPr>
      <w:t xml:space="preserve"> M. C</w:t>
    </w:r>
    <w:r w:rsidRPr="00192E4E">
      <w:rPr>
        <w:rFonts w:ascii="Century Gothic" w:hAnsi="Century Gothic"/>
        <w:caps w:val="0"/>
        <w:smallCaps/>
        <w:color w:val="001489"/>
        <w:sz w:val="20"/>
      </w:rPr>
      <w:t>ohen</w:t>
    </w:r>
  </w:p>
  <w:p w14:paraId="2D1F1C78" w14:textId="77777777" w:rsidR="00DE72B6" w:rsidRPr="00D45F4C" w:rsidRDefault="00D45F4C" w:rsidP="00D45F4C">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2012367270">
    <w:abstractNumId w:val="6"/>
  </w:num>
  <w:num w:numId="2" w16cid:durableId="1563368345">
    <w:abstractNumId w:val="6"/>
  </w:num>
  <w:num w:numId="3" w16cid:durableId="1793747677">
    <w:abstractNumId w:val="5"/>
  </w:num>
  <w:num w:numId="4" w16cid:durableId="1148983194">
    <w:abstractNumId w:val="5"/>
  </w:num>
  <w:num w:numId="5" w16cid:durableId="2047412382">
    <w:abstractNumId w:val="5"/>
  </w:num>
  <w:num w:numId="6" w16cid:durableId="65807843">
    <w:abstractNumId w:val="3"/>
  </w:num>
  <w:num w:numId="7" w16cid:durableId="7803331">
    <w:abstractNumId w:val="3"/>
  </w:num>
  <w:num w:numId="8" w16cid:durableId="448208040">
    <w:abstractNumId w:val="4"/>
  </w:num>
  <w:num w:numId="9" w16cid:durableId="1045058947">
    <w:abstractNumId w:val="4"/>
  </w:num>
  <w:num w:numId="10" w16cid:durableId="1697266033">
    <w:abstractNumId w:val="4"/>
  </w:num>
  <w:num w:numId="11" w16cid:durableId="565409804">
    <w:abstractNumId w:val="3"/>
  </w:num>
  <w:num w:numId="12" w16cid:durableId="407073941">
    <w:abstractNumId w:val="3"/>
  </w:num>
  <w:num w:numId="13" w16cid:durableId="1039818346">
    <w:abstractNumId w:val="2"/>
  </w:num>
  <w:num w:numId="14" w16cid:durableId="1371222964">
    <w:abstractNumId w:val="2"/>
  </w:num>
  <w:num w:numId="15" w16cid:durableId="32199440">
    <w:abstractNumId w:val="2"/>
  </w:num>
  <w:num w:numId="16" w16cid:durableId="8802154">
    <w:abstractNumId w:val="0"/>
  </w:num>
  <w:num w:numId="17" w16cid:durableId="1284579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B79"/>
    <w:rsid w:val="00087E73"/>
    <w:rsid w:val="000908BF"/>
    <w:rsid w:val="000B0988"/>
    <w:rsid w:val="00104226"/>
    <w:rsid w:val="001575EA"/>
    <w:rsid w:val="00161C8C"/>
    <w:rsid w:val="001915AC"/>
    <w:rsid w:val="001C1BA5"/>
    <w:rsid w:val="001E047A"/>
    <w:rsid w:val="00271C33"/>
    <w:rsid w:val="002970F6"/>
    <w:rsid w:val="00324AFE"/>
    <w:rsid w:val="00327613"/>
    <w:rsid w:val="00346DB7"/>
    <w:rsid w:val="003512E1"/>
    <w:rsid w:val="003517CE"/>
    <w:rsid w:val="00375DE9"/>
    <w:rsid w:val="00387F1B"/>
    <w:rsid w:val="003B14E3"/>
    <w:rsid w:val="003D0F32"/>
    <w:rsid w:val="003F58B3"/>
    <w:rsid w:val="003F6923"/>
    <w:rsid w:val="00404580"/>
    <w:rsid w:val="00412625"/>
    <w:rsid w:val="004955B8"/>
    <w:rsid w:val="004A2B1E"/>
    <w:rsid w:val="004A78AC"/>
    <w:rsid w:val="004E3C67"/>
    <w:rsid w:val="0055215C"/>
    <w:rsid w:val="00582ECF"/>
    <w:rsid w:val="005E2AFD"/>
    <w:rsid w:val="005F7F46"/>
    <w:rsid w:val="0064515F"/>
    <w:rsid w:val="00667318"/>
    <w:rsid w:val="0067285C"/>
    <w:rsid w:val="00687E71"/>
    <w:rsid w:val="006E19FF"/>
    <w:rsid w:val="00737DA3"/>
    <w:rsid w:val="007935B0"/>
    <w:rsid w:val="007A215C"/>
    <w:rsid w:val="007A7C6D"/>
    <w:rsid w:val="00827A06"/>
    <w:rsid w:val="008417F2"/>
    <w:rsid w:val="008A5D55"/>
    <w:rsid w:val="008E3164"/>
    <w:rsid w:val="008F7587"/>
    <w:rsid w:val="0095467B"/>
    <w:rsid w:val="00984CB4"/>
    <w:rsid w:val="00986B6F"/>
    <w:rsid w:val="009B33DA"/>
    <w:rsid w:val="00A01F46"/>
    <w:rsid w:val="00A060B1"/>
    <w:rsid w:val="00A27F09"/>
    <w:rsid w:val="00A511E8"/>
    <w:rsid w:val="00A61A1B"/>
    <w:rsid w:val="00A730C8"/>
    <w:rsid w:val="00A80BC4"/>
    <w:rsid w:val="00A90D35"/>
    <w:rsid w:val="00AC4ABB"/>
    <w:rsid w:val="00AD0010"/>
    <w:rsid w:val="00AD0242"/>
    <w:rsid w:val="00AE4EC3"/>
    <w:rsid w:val="00AE7905"/>
    <w:rsid w:val="00B20DD1"/>
    <w:rsid w:val="00B25A9F"/>
    <w:rsid w:val="00B30342"/>
    <w:rsid w:val="00B42903"/>
    <w:rsid w:val="00BF3511"/>
    <w:rsid w:val="00C2379B"/>
    <w:rsid w:val="00C23EE9"/>
    <w:rsid w:val="00C811C0"/>
    <w:rsid w:val="00C84CB8"/>
    <w:rsid w:val="00CE436E"/>
    <w:rsid w:val="00CF49A9"/>
    <w:rsid w:val="00D45F4C"/>
    <w:rsid w:val="00D51513"/>
    <w:rsid w:val="00D578E6"/>
    <w:rsid w:val="00D60B46"/>
    <w:rsid w:val="00D64948"/>
    <w:rsid w:val="00DA08C8"/>
    <w:rsid w:val="00DB48BD"/>
    <w:rsid w:val="00DB584D"/>
    <w:rsid w:val="00DC61DA"/>
    <w:rsid w:val="00DE72B6"/>
    <w:rsid w:val="00E01A6F"/>
    <w:rsid w:val="00E16B79"/>
    <w:rsid w:val="00E3101D"/>
    <w:rsid w:val="00E8753E"/>
    <w:rsid w:val="00EA1914"/>
    <w:rsid w:val="00EA2811"/>
    <w:rsid w:val="00EA76B1"/>
    <w:rsid w:val="00F029CB"/>
    <w:rsid w:val="00F6024C"/>
    <w:rsid w:val="00F92D5A"/>
    <w:rsid w:val="00FB6079"/>
    <w:rsid w:val="00FC0CA2"/>
    <w:rsid w:val="00FD1A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DEF279E"/>
  <w15:docId w15:val="{73149BD0-8E74-4F95-B65F-CCE87FC0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26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FollowedHyperlink">
    <w:name w:val="FollowedHyperlink"/>
    <w:basedOn w:val="DefaultParagraphFont"/>
    <w:semiHidden/>
    <w:unhideWhenUsed/>
    <w:rsid w:val="00582ECF"/>
    <w:rPr>
      <w:color w:val="800080" w:themeColor="followedHyperlink"/>
      <w:u w:val="single"/>
    </w:rPr>
  </w:style>
  <w:style w:type="character" w:styleId="CommentReference">
    <w:name w:val="annotation reference"/>
    <w:basedOn w:val="DefaultParagraphFont"/>
    <w:semiHidden/>
    <w:unhideWhenUsed/>
    <w:rsid w:val="00582ECF"/>
    <w:rPr>
      <w:sz w:val="16"/>
      <w:szCs w:val="16"/>
    </w:rPr>
  </w:style>
  <w:style w:type="paragraph" w:styleId="CommentText">
    <w:name w:val="annotation text"/>
    <w:basedOn w:val="Normal"/>
    <w:link w:val="CommentTextChar"/>
    <w:semiHidden/>
    <w:unhideWhenUsed/>
    <w:rsid w:val="00582ECF"/>
    <w:rPr>
      <w:sz w:val="20"/>
    </w:rPr>
  </w:style>
  <w:style w:type="character" w:customStyle="1" w:styleId="CommentTextChar">
    <w:name w:val="Comment Text Char"/>
    <w:basedOn w:val="DefaultParagraphFont"/>
    <w:link w:val="CommentText"/>
    <w:semiHidden/>
    <w:rsid w:val="00582ECF"/>
    <w:rPr>
      <w:sz w:val="20"/>
    </w:rPr>
  </w:style>
  <w:style w:type="paragraph" w:styleId="CommentSubject">
    <w:name w:val="annotation subject"/>
    <w:basedOn w:val="CommentText"/>
    <w:next w:val="CommentText"/>
    <w:link w:val="CommentSubjectChar"/>
    <w:semiHidden/>
    <w:unhideWhenUsed/>
    <w:rsid w:val="00582ECF"/>
    <w:rPr>
      <w:b/>
      <w:bCs/>
    </w:rPr>
  </w:style>
  <w:style w:type="character" w:customStyle="1" w:styleId="CommentSubjectChar">
    <w:name w:val="Comment Subject Char"/>
    <w:basedOn w:val="CommentTextChar"/>
    <w:link w:val="CommentSubject"/>
    <w:semiHidden/>
    <w:rsid w:val="00582ECF"/>
    <w:rPr>
      <w:b/>
      <w:bCs/>
      <w:sz w:val="20"/>
    </w:rPr>
  </w:style>
  <w:style w:type="paragraph" w:styleId="Revision">
    <w:name w:val="Revision"/>
    <w:hidden/>
    <w:uiPriority w:val="99"/>
    <w:semiHidden/>
    <w:rsid w:val="00B30342"/>
  </w:style>
  <w:style w:type="character" w:styleId="UnresolvedMention">
    <w:name w:val="Unresolved Mention"/>
    <w:basedOn w:val="DefaultParagraphFont"/>
    <w:uiPriority w:val="99"/>
    <w:semiHidden/>
    <w:unhideWhenUsed/>
    <w:rsid w:val="008A5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ca.gov/ard_payments_annual_report_submissions.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ep.sco.ca.go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Tran@sco.ca.gov"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71A660919C4B4293E76320399C9562"/>
        <w:category>
          <w:name w:val="General"/>
          <w:gallery w:val="placeholder"/>
        </w:category>
        <w:types>
          <w:type w:val="bbPlcHdr"/>
        </w:types>
        <w:behaviors>
          <w:behavior w:val="content"/>
        </w:behaviors>
        <w:guid w:val="{3545EC34-CCE1-47C0-8570-EDA5AE1DF8EC}"/>
      </w:docPartPr>
      <w:docPartBody>
        <w:p w:rsidR="00515895" w:rsidRDefault="00515895">
          <w:pPr>
            <w:pStyle w:val="2C71A660919C4B4293E76320399C9562"/>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895"/>
    <w:rsid w:val="00515895"/>
    <w:rsid w:val="007935B0"/>
    <w:rsid w:val="00AD0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C71A660919C4B4293E76320399C9562">
    <w:name w:val="2C71A660919C4B4293E76320399C95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32</TotalTime>
  <Pages>1</Pages>
  <Words>161</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1226</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Rasmussen, Lucas</dc:creator>
  <cp:keywords>SCO standard sacramento letterhead</cp:keywords>
  <dc:description/>
  <cp:lastModifiedBy>Tran, Ivy</cp:lastModifiedBy>
  <cp:revision>9</cp:revision>
  <cp:lastPrinted>2024-05-16T17:57:00Z</cp:lastPrinted>
  <dcterms:created xsi:type="dcterms:W3CDTF">2024-05-10T22:46:00Z</dcterms:created>
  <dcterms:modified xsi:type="dcterms:W3CDTF">2025-04-29T17:46:00Z</dcterms:modified>
  <cp:category>SCO Forms</cp:category>
</cp:coreProperties>
</file>